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4B36" w14:textId="30D336AD" w:rsidR="00576C82" w:rsidRPr="00576C82" w:rsidRDefault="00576C82" w:rsidP="00576C82">
      <w:pPr>
        <w:rPr>
          <w:rFonts w:ascii="TH SarabunIT๙" w:hAnsi="TH SarabunIT๙" w:cs="TH SarabunIT๙"/>
          <w:b/>
          <w:bCs/>
          <w:i/>
          <w:iCs/>
          <w:sz w:val="78"/>
          <w:szCs w:val="78"/>
        </w:rPr>
      </w:pPr>
      <w:bookmarkStart w:id="0" w:name="_Hlk176261917"/>
      <w:bookmarkEnd w:id="0"/>
      <w:r w:rsidRPr="00576C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088" behindDoc="0" locked="0" layoutInCell="1" allowOverlap="1" wp14:anchorId="3B284725" wp14:editId="3428EC6C">
            <wp:simplePos x="0" y="0"/>
            <wp:positionH relativeFrom="column">
              <wp:posOffset>151075</wp:posOffset>
            </wp:positionH>
            <wp:positionV relativeFrom="paragraph">
              <wp:posOffset>435101</wp:posOffset>
            </wp:positionV>
            <wp:extent cx="1251336" cy="1232934"/>
            <wp:effectExtent l="0" t="0" r="6350" b="5715"/>
            <wp:wrapNone/>
            <wp:docPr id="123075177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87" b="-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05" cy="12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B2165" w14:textId="76566550" w:rsidR="00576C82" w:rsidRPr="00576C82" w:rsidRDefault="00576C82" w:rsidP="00576C82">
      <w:pPr>
        <w:rPr>
          <w:rFonts w:ascii="TH SarabunIT๙" w:hAnsi="TH SarabunIT๙" w:cs="TH SarabunIT๙"/>
          <w:b/>
          <w:bCs/>
          <w:i/>
          <w:iCs/>
          <w:sz w:val="78"/>
          <w:szCs w:val="78"/>
        </w:rPr>
      </w:pPr>
      <w:r w:rsidRPr="00576C8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433A74D" wp14:editId="24F45CBC">
                <wp:simplePos x="0" y="0"/>
                <wp:positionH relativeFrom="column">
                  <wp:posOffset>2352675</wp:posOffset>
                </wp:positionH>
                <wp:positionV relativeFrom="paragraph">
                  <wp:posOffset>212090</wp:posOffset>
                </wp:positionV>
                <wp:extent cx="3181350" cy="617220"/>
                <wp:effectExtent l="0" t="0" r="0" b="0"/>
                <wp:wrapNone/>
                <wp:docPr id="2036171893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3641A" w14:textId="77777777" w:rsidR="00576C82" w:rsidRPr="00576C82" w:rsidRDefault="00576C82" w:rsidP="00576C82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 w:rsidRPr="00576C82">
                              <w:rPr>
                                <w:rFonts w:cs="KodchiangUPC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สรุปผลโครงการ</w:t>
                            </w:r>
                            <w:r w:rsidRPr="00576C82">
                              <w:rPr>
                                <w:rFonts w:ascii="TH SarabunIT๙" w:hAnsi="TH SarabunIT๙" w:cs="TH SarabunIT๙" w:hint="cs"/>
                                <w:sz w:val="56"/>
                                <w:szCs w:val="56"/>
                                <w:cs/>
                              </w:rPr>
                              <w:t xml:space="preserve">      </w:t>
                            </w:r>
                            <w:r w:rsidRPr="00576C82">
                              <w:rPr>
                                <w:rFonts w:cs="KodchiangUP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Pr="00576C82">
                              <w:rPr>
                                <w:rFonts w:cs="KodchiangUPC" w:hint="cs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30842365" w14:textId="77777777" w:rsidR="00576C82" w:rsidRPr="00576C82" w:rsidRDefault="00576C82" w:rsidP="00576C82">
                            <w:pPr>
                              <w:rPr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3A74D" id="สี่เหลี่ยมผืนผ้า 15" o:spid="_x0000_s1026" style="position:absolute;margin-left:185.25pt;margin-top:16.7pt;width:250.5pt;height:4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" stroked="f">
                <v:textbox>
                  <w:txbxContent>
                    <w:p w14:paraId="6AE3641A" w14:textId="77777777" w:rsidR="00576C82" w:rsidRPr="00576C82" w:rsidRDefault="00576C82" w:rsidP="00576C82">
                      <w:pPr>
                        <w:jc w:val="right"/>
                        <w:rPr>
                          <w:b/>
                          <w:bCs/>
                          <w:sz w:val="40"/>
                          <w:szCs w:val="44"/>
                        </w:rPr>
                      </w:pPr>
                      <w:r w:rsidRPr="00576C82">
                        <w:rPr>
                          <w:rFonts w:cs="KodchiangUPC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สรุปผลโครงการ</w:t>
                      </w:r>
                      <w:r w:rsidRPr="00576C82">
                        <w:rPr>
                          <w:rFonts w:ascii="TH SarabunIT๙" w:hAnsi="TH SarabunIT๙" w:cs="TH SarabunIT๙" w:hint="cs"/>
                          <w:sz w:val="56"/>
                          <w:szCs w:val="56"/>
                          <w:cs/>
                        </w:rPr>
                        <w:t xml:space="preserve">      </w:t>
                      </w:r>
                      <w:r w:rsidRPr="00576C82">
                        <w:rPr>
                          <w:rFonts w:cs="KodchiangUPC"/>
                          <w:b/>
                          <w:bCs/>
                          <w:i/>
                          <w:iCs/>
                          <w:sz w:val="48"/>
                          <w:szCs w:val="48"/>
                          <w:cs/>
                        </w:rPr>
                        <w:br/>
                      </w:r>
                      <w:r w:rsidRPr="00576C82">
                        <w:rPr>
                          <w:rFonts w:cs="KodchiangUPC" w:hint="cs"/>
                          <w:b/>
                          <w:bCs/>
                          <w:i/>
                          <w:i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30842365" w14:textId="77777777" w:rsidR="00576C82" w:rsidRPr="00576C82" w:rsidRDefault="00576C82" w:rsidP="00576C82">
                      <w:pPr>
                        <w:rPr>
                          <w:b/>
                          <w:bCs/>
                          <w:sz w:val="40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8D042B" w14:textId="6C88B5CF" w:rsidR="00576C82" w:rsidRPr="00576C82" w:rsidRDefault="00576C82" w:rsidP="00576C82">
      <w:pPr>
        <w:rPr>
          <w:rFonts w:ascii="TH SarabunIT๙" w:hAnsi="TH SarabunIT๙" w:cs="TH SarabunIT๙"/>
          <w:b/>
          <w:bCs/>
          <w:i/>
          <w:iCs/>
          <w:sz w:val="78"/>
          <w:szCs w:val="78"/>
        </w:rPr>
      </w:pPr>
    </w:p>
    <w:p w14:paraId="78E5D5B6" w14:textId="4B1B47D8" w:rsidR="00576C82" w:rsidRPr="00576C82" w:rsidRDefault="00576C82" w:rsidP="00576C82">
      <w:pPr>
        <w:rPr>
          <w:rFonts w:ascii="TH SarabunIT๙" w:hAnsi="TH SarabunIT๙" w:cs="TH SarabunIT๙"/>
          <w:cs/>
        </w:rPr>
      </w:pPr>
    </w:p>
    <w:p w14:paraId="24449D22" w14:textId="08C242D3" w:rsidR="00576C82" w:rsidRPr="00576C82" w:rsidRDefault="00576C82" w:rsidP="00576C82">
      <w:pPr>
        <w:jc w:val="center"/>
        <w:rPr>
          <w:rFonts w:ascii="TH SarabunIT๙" w:hAnsi="TH SarabunIT๙" w:cs="TH SarabunIT๙"/>
          <w:b/>
          <w:bCs/>
        </w:rPr>
      </w:pPr>
      <w:r w:rsidRPr="00576C82">
        <w:rPr>
          <w:rFonts w:ascii="TH SarabunIT๙" w:hAnsi="TH SarabunIT๙" w:cs="TH SarabunIT๙"/>
          <w:b/>
          <w:bCs/>
        </w:rPr>
        <w:t xml:space="preserve">                                                                                                              </w:t>
      </w:r>
    </w:p>
    <w:p w14:paraId="774CD81F" w14:textId="77777777" w:rsidR="00576C82" w:rsidRPr="00576C82" w:rsidRDefault="00576C82" w:rsidP="00576C82">
      <w:pPr>
        <w:rPr>
          <w:rFonts w:ascii="TH SarabunIT๙" w:hAnsi="TH SarabunIT๙" w:cs="TH SarabunIT๙"/>
        </w:rPr>
      </w:pPr>
    </w:p>
    <w:p w14:paraId="5A0C14FF" w14:textId="77777777" w:rsidR="00576C82" w:rsidRPr="00576C82" w:rsidRDefault="00576C82" w:rsidP="00576C82">
      <w:pPr>
        <w:jc w:val="center"/>
        <w:rPr>
          <w:rFonts w:ascii="TH SarabunIT๙" w:hAnsi="TH SarabunIT๙" w:cs="TH SarabunIT๙"/>
          <w:sz w:val="34"/>
          <w:szCs w:val="34"/>
        </w:rPr>
      </w:pPr>
    </w:p>
    <w:p w14:paraId="09AC9055" w14:textId="4DC468A2" w:rsidR="004D6612" w:rsidRPr="00576C82" w:rsidRDefault="004D6612" w:rsidP="004D6612">
      <w:pPr>
        <w:jc w:val="center"/>
        <w:rPr>
          <w:rFonts w:ascii="TH SarabunIT๙" w:hAnsi="TH SarabunIT๙" w:cs="TH SarabunIT๙"/>
          <w:color w:val="000000"/>
          <w:sz w:val="42"/>
          <w:szCs w:val="42"/>
        </w:rPr>
      </w:pPr>
    </w:p>
    <w:p w14:paraId="3C29B664" w14:textId="77777777" w:rsidR="00A53DB2" w:rsidRPr="00576C82" w:rsidRDefault="00A53DB2" w:rsidP="004D6612">
      <w:pPr>
        <w:jc w:val="center"/>
        <w:rPr>
          <w:rFonts w:ascii="TH SarabunIT๙" w:hAnsi="TH SarabunIT๙" w:cs="TH SarabunIT๙"/>
          <w:color w:val="000000"/>
          <w:sz w:val="42"/>
          <w:szCs w:val="42"/>
        </w:rPr>
      </w:pPr>
    </w:p>
    <w:p w14:paraId="02182439" w14:textId="77777777" w:rsidR="00576C82" w:rsidRPr="00576C82" w:rsidRDefault="00576C82" w:rsidP="00AA56AB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71E614A6" w14:textId="739D139D" w:rsidR="00576C82" w:rsidRPr="00576C82" w:rsidRDefault="0059186B" w:rsidP="005918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  <w:r>
        <w:rPr>
          <w:rFonts w:ascii="TH SarabunIT๙" w:hAnsi="TH SarabunIT๙" w:cs="TH SarabunIT๙"/>
          <w:b/>
          <w:bCs/>
          <w:i/>
          <w:iCs/>
          <w:noProof/>
          <w:color w:val="000000"/>
          <w:sz w:val="58"/>
          <w:szCs w:val="58"/>
        </w:rPr>
        <w:drawing>
          <wp:inline distT="0" distB="0" distL="0" distR="0" wp14:anchorId="6C065A87" wp14:editId="3D71C958">
            <wp:extent cx="4342470" cy="3257417"/>
            <wp:effectExtent l="133350" t="57150" r="77470" b="133985"/>
            <wp:docPr id="110784275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42752" name="รูปภาพ 11078427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194" cy="32654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62C5FDC" w14:textId="77777777" w:rsidR="00576C82" w:rsidRPr="00576C82" w:rsidRDefault="00576C82" w:rsidP="00AA56AB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2BE5F7B1" w14:textId="77777777" w:rsidR="00576C82" w:rsidRPr="004166B9" w:rsidRDefault="00576C82" w:rsidP="00576C8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166B9">
        <w:rPr>
          <w:rFonts w:ascii="TH SarabunIT๙" w:hAnsi="TH SarabunIT๙" w:cs="TH SarabunIT๙"/>
          <w:b/>
          <w:bCs/>
          <w:sz w:val="48"/>
          <w:szCs w:val="48"/>
          <w:cs/>
        </w:rPr>
        <w:t>โรงเรียนวัด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โฆสิตาราม</w:t>
      </w:r>
    </w:p>
    <w:p w14:paraId="305C1C1D" w14:textId="77777777" w:rsidR="00576C82" w:rsidRPr="004166B9" w:rsidRDefault="00576C82" w:rsidP="00576C8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166B9">
        <w:rPr>
          <w:rFonts w:ascii="TH SarabunIT๙" w:hAnsi="TH SarabunIT๙" w:cs="TH SarabunIT๙"/>
          <w:b/>
          <w:bCs/>
          <w:sz w:val="48"/>
          <w:szCs w:val="48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บางขุด</w:t>
      </w:r>
      <w:r w:rsidRPr="004166B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อำเภอสรรคบุรี  จังหวัดชัยนาท</w:t>
      </w:r>
    </w:p>
    <w:p w14:paraId="58AF6411" w14:textId="77777777" w:rsidR="00576C82" w:rsidRDefault="00576C82" w:rsidP="00576C8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166B9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สำนักงานเขตพื้นที่การศึกษาประถมศึกษาชัยนาท</w:t>
      </w:r>
    </w:p>
    <w:p w14:paraId="6763F64A" w14:textId="77777777" w:rsidR="00576C82" w:rsidRPr="00576C82" w:rsidRDefault="00576C82" w:rsidP="00576C82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5B8755D4" w14:textId="230C1AB5" w:rsidR="008B1723" w:rsidRPr="00B92FED" w:rsidRDefault="008B1723" w:rsidP="008B1723">
      <w:pPr>
        <w:ind w:left="993" w:right="8" w:hanging="99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B92FED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B92F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</w:p>
    <w:p w14:paraId="71F47B6E" w14:textId="77777777" w:rsidR="008B1723" w:rsidRPr="00B92FED" w:rsidRDefault="008B1723" w:rsidP="008B1723">
      <w:pPr>
        <w:ind w:right="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B302DDC" w14:textId="36381C76" w:rsidR="008B1723" w:rsidRPr="00D74BCB" w:rsidRDefault="008B1723" w:rsidP="008B1723">
      <w:pPr>
        <w:rPr>
          <w:rFonts w:ascii="TH SarabunIT๙" w:hAnsi="TH SarabunIT๙" w:cs="TH SarabunIT๙"/>
          <w:color w:val="EE0000"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ชื่อแผนงาน/โครงการ/กิจกรรม</w:t>
      </w:r>
      <w:r w:rsidRPr="00B92FE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4BCB">
        <w:rPr>
          <w:rFonts w:ascii="TH SarabunIT๙" w:hAnsi="TH SarabunIT๙" w:cs="TH SarabunIT๙"/>
          <w:color w:val="EE0000"/>
          <w:sz w:val="32"/>
          <w:szCs w:val="32"/>
          <w:cs/>
        </w:rPr>
        <w:t>ส่งเสริมและป้องกันยาเสพติดในสถานศึกษา</w:t>
      </w:r>
    </w:p>
    <w:p w14:paraId="125C375A" w14:textId="77777777" w:rsidR="008B1723" w:rsidRPr="00B92FED" w:rsidRDefault="008B1723" w:rsidP="008B1723">
      <w:pPr>
        <w:ind w:right="6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6C436C8" w14:textId="77777777" w:rsidR="008B1723" w:rsidRPr="00B92FED" w:rsidRDefault="008B1723" w:rsidP="008B17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14:paraId="110311B5" w14:textId="5CF4EB49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นักเรียนและผู้เกี่ยวข้องในโครงการเฉลี่ยร้อยละ (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H SarabunIT๙"/>
                <w:i/>
                <w:color w:val="000000"/>
                <w:sz w:val="32"/>
                <w:szCs w:val="32"/>
              </w:rPr>
            </m:ctrlPr>
          </m:mPr>
          <m:mr>
            <m:e>
              <m:r>
                <w:rPr>
                  <w:rFonts w:ascii="Cambria Math" w:hAnsi="Cambria Math" w:cs="TH SarabunIT๙"/>
                  <w:color w:val="000000"/>
                  <w:sz w:val="32"/>
                  <w:szCs w:val="32"/>
                </w:rPr>
                <m:t>-</m:t>
              </m:r>
            </m:e>
          </m:mr>
          <m:mr>
            <m:e>
              <m:r>
                <w:rPr>
                  <w:rFonts w:ascii="Cambria Math" w:hAnsi="Cambria Math" w:cs="TH SarabunIT๙"/>
                  <w:color w:val="000000"/>
                  <w:sz w:val="32"/>
                  <w:szCs w:val="32"/>
                </w:rPr>
                <m:t>X</m:t>
              </m:r>
            </m:e>
          </m:mr>
        </m:m>
      </m:oMath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4.22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มีความพึงพอใจในการจัดโครงการ           ได้บรรลุตามวัตถุประสงค์ของโครงการทุกตัวชี้วัด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CB0F71" w14:textId="77777777" w:rsidR="008B1723" w:rsidRPr="00B92FED" w:rsidRDefault="008B1723" w:rsidP="008B17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2FE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</w:p>
    <w:p w14:paraId="321C2EDA" w14:textId="77777777" w:rsidR="008B1723" w:rsidRPr="00B92FED" w:rsidRDefault="008B1723" w:rsidP="008B1723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B92FED">
        <w:rPr>
          <w:rFonts w:ascii="TH SarabunIT๙" w:hAnsi="TH SarabunIT๙" w:cs="TH SarabunIT๙"/>
          <w:sz w:val="32"/>
          <w:szCs w:val="32"/>
        </w:rPr>
        <w:t xml:space="preserve">2.1 </w:t>
      </w:r>
      <w:r w:rsidRPr="00B92FED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</w:p>
    <w:p w14:paraId="7E3E4200" w14:textId="05F877A3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92FED">
        <w:rPr>
          <w:rFonts w:ascii="TH SarabunIT๙" w:hAnsi="TH SarabunIT๙" w:cs="TH SarabunIT๙"/>
          <w:sz w:val="32"/>
          <w:szCs w:val="32"/>
        </w:rPr>
        <w:t xml:space="preserve"> </w:t>
      </w:r>
      <w:r w:rsidRPr="00B92FED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14:paraId="3576EDEA" w14:textId="71E3CB50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92FED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  เพราะ </w:t>
      </w:r>
    </w:p>
    <w:p w14:paraId="2E9203D9" w14:textId="4AFBB42C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14:paraId="32AA6D81" w14:textId="3D974DD4" w:rsidR="008B1723" w:rsidRPr="00B92FED" w:rsidRDefault="008B1723" w:rsidP="008B1723">
      <w:pPr>
        <w:ind w:left="90"/>
        <w:rPr>
          <w:rFonts w:ascii="TH SarabunIT๙" w:hAnsi="TH SarabunIT๙" w:cs="TH SarabunIT๙"/>
          <w:color w:val="0000CC"/>
          <w:sz w:val="32"/>
          <w:szCs w:val="32"/>
          <w:cs/>
        </w:rPr>
      </w:pPr>
      <w:r w:rsidRPr="00B92FED">
        <w:rPr>
          <w:rFonts w:ascii="TH SarabunIT๙" w:hAnsi="TH SarabunIT๙" w:cs="TH SarabunIT๙"/>
          <w:sz w:val="32"/>
          <w:szCs w:val="32"/>
        </w:rPr>
        <w:t xml:space="preserve">2.2 </w:t>
      </w:r>
      <w:r w:rsidRPr="00B92FED">
        <w:rPr>
          <w:rFonts w:ascii="TH SarabunIT๙" w:hAnsi="TH SarabunIT๙" w:cs="TH SarabunIT๙"/>
          <w:sz w:val="32"/>
          <w:szCs w:val="32"/>
          <w:cs/>
        </w:rPr>
        <w:t>จำนวนผู้เข้าร่วมใน แผนงาน/โครงการ/กิจกรรม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71C">
        <w:rPr>
          <w:rFonts w:ascii="TH SarabunIT๙" w:hAnsi="TH SarabunIT๙" w:cs="TH SarabunIT๙"/>
          <w:sz w:val="32"/>
          <w:szCs w:val="32"/>
        </w:rPr>
        <w:t>………….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F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F37C741" w14:textId="77777777" w:rsidR="008B1723" w:rsidRPr="00B92FED" w:rsidRDefault="008B1723" w:rsidP="008B17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14:paraId="29E3D6D7" w14:textId="1AB552AB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="009F671C">
        <w:rPr>
          <w:rFonts w:ascii="TH SarabunIT๙" w:hAnsi="TH SarabunIT๙" w:cs="TH SarabunIT๙"/>
          <w:sz w:val="32"/>
          <w:szCs w:val="32"/>
          <w:u w:val="dotted"/>
        </w:rPr>
        <w:t>.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4B5C1DC" w14:textId="2C0FCAD8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="009F671C">
        <w:rPr>
          <w:rFonts w:ascii="TH SarabunIT๙" w:hAnsi="TH SarabunIT๙" w:cs="TH SarabunIT๙"/>
          <w:sz w:val="32"/>
          <w:szCs w:val="32"/>
          <w:u w:val="dotted"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8B1723">
        <w:rPr>
          <w:rFonts w:ascii="TH SarabunIT๙" w:hAnsi="TH SarabunIT๙" w:cs="TH SarabunIT๙"/>
          <w:sz w:val="32"/>
          <w:szCs w:val="32"/>
          <w:u w:val="dotted"/>
          <w:cs/>
        </w:rPr>
        <w:t>บาท</w:t>
      </w:r>
      <w:r w:rsidRPr="00B92FED">
        <w:rPr>
          <w:rFonts w:ascii="TH SarabunIT๙" w:hAnsi="TH SarabunIT๙" w:cs="TH SarabunIT๙"/>
          <w:sz w:val="32"/>
          <w:szCs w:val="32"/>
          <w:cs/>
        </w:rPr>
        <w:t xml:space="preserve">   คิดเป็นร้อยละ</w:t>
      </w:r>
      <w:r w:rsidRPr="008B1723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B1723">
        <w:rPr>
          <w:rFonts w:ascii="TH SarabunIT๙" w:hAnsi="TH SarabunIT๙" w:cs="TH SarabunIT๙" w:hint="cs"/>
          <w:sz w:val="32"/>
          <w:szCs w:val="32"/>
          <w:u w:val="dotted"/>
          <w:cs/>
        </w:rPr>
        <w:t>100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BDAE0E6" w14:textId="7777777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</w:t>
      </w:r>
      <w:r w:rsidRPr="00B92FED">
        <w:rPr>
          <w:rFonts w:ascii="TH SarabunIT๙" w:hAnsi="TH SarabunIT๙" w:cs="TH SarabunIT๙"/>
          <w:sz w:val="32"/>
          <w:szCs w:val="32"/>
          <w:cs/>
        </w:rPr>
        <w:t>บาท   คิดเป็นร้อยละ ............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</w:t>
      </w:r>
      <w:r w:rsidRPr="00B92FED">
        <w:rPr>
          <w:rFonts w:ascii="TH SarabunIT๙" w:hAnsi="TH SarabunIT๙" w:cs="TH SarabunIT๙"/>
          <w:sz w:val="32"/>
          <w:szCs w:val="32"/>
        </w:rPr>
        <w:t>......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46F2B870" w14:textId="77777777" w:rsidR="008B1723" w:rsidRPr="00B92FED" w:rsidRDefault="008B1723" w:rsidP="008B17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B92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89A7548" w14:textId="5E4A5886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B92FED">
        <w:rPr>
          <w:rFonts w:ascii="TH SarabunIT๙" w:hAnsi="TH SarabunIT๙" w:cs="TH SarabunIT๙"/>
          <w:sz w:val="32"/>
          <w:szCs w:val="32"/>
        </w:rPr>
        <w:t xml:space="preserve"> </w:t>
      </w:r>
      <w:r w:rsidRPr="00B92FED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089227C5" w14:textId="7777777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92FED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14:paraId="6A0C7785" w14:textId="7777777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  <w:cs/>
        </w:rPr>
        <w:tab/>
        <w:t>ปัญหา/อุปสรรค (ระบุ) 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.........</w:t>
      </w:r>
      <w:r w:rsidRPr="00B92FED">
        <w:rPr>
          <w:rFonts w:ascii="TH SarabunIT๙" w:hAnsi="TH SarabunIT๙" w:cs="TH SarabunIT๙"/>
          <w:sz w:val="32"/>
          <w:szCs w:val="32"/>
          <w:cs/>
        </w:rPr>
        <w:t>..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7B522A0A" w14:textId="6532E6E4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</w:p>
    <w:p w14:paraId="1A23C416" w14:textId="6CD0AD5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</w:p>
    <w:p w14:paraId="69263C9B" w14:textId="1C96CDC1" w:rsidR="008B1723" w:rsidRPr="00B92FED" w:rsidRDefault="008B1723" w:rsidP="008B1723">
      <w:pPr>
        <w:ind w:left="90"/>
        <w:rPr>
          <w:rFonts w:ascii="TH SarabunIT๙" w:hAnsi="TH SarabunIT๙" w:cs="TH SarabunIT๙"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ab/>
      </w:r>
      <w:r w:rsidRPr="00B92FED">
        <w:rPr>
          <w:rFonts w:ascii="TH SarabunIT๙" w:hAnsi="TH SarabunIT๙" w:cs="TH SarabunIT๙"/>
          <w:sz w:val="32"/>
          <w:szCs w:val="32"/>
          <w:cs/>
        </w:rPr>
        <w:tab/>
        <w:t>แนวทางการแก้ไข (ระบุ) 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7AF0047C" w14:textId="6060355C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</w:t>
      </w:r>
    </w:p>
    <w:p w14:paraId="64E904C0" w14:textId="65EBF8DD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B92FED">
        <w:rPr>
          <w:rFonts w:ascii="TH SarabunIT๙" w:hAnsi="TH SarabunIT๙" w:cs="TH SarabunIT๙"/>
          <w:sz w:val="32"/>
          <w:szCs w:val="32"/>
        </w:rPr>
        <w:t>....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5A6835C1" w14:textId="7777777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31E8D" w14:textId="77777777" w:rsidR="008B1723" w:rsidRPr="00B92FED" w:rsidRDefault="008B1723" w:rsidP="008B172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80794" w14:textId="77777777" w:rsidR="008B1723" w:rsidRPr="00B92FED" w:rsidRDefault="008B1723" w:rsidP="008B1723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92F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 w:rsidRPr="00B92FED">
        <w:rPr>
          <w:rFonts w:ascii="TH SarabunIT๙" w:hAnsi="TH SarabunIT๙" w:cs="TH SarabunIT๙"/>
          <w:sz w:val="32"/>
          <w:szCs w:val="32"/>
        </w:rPr>
        <w:t>...</w:t>
      </w:r>
      <w:r w:rsidRPr="00B92FED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B92F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FED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14:paraId="02E77217" w14:textId="4BFA15F7" w:rsidR="008B1723" w:rsidRPr="00B92FED" w:rsidRDefault="008B1723" w:rsidP="008B1723">
      <w:pPr>
        <w:ind w:left="3974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92FE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B92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92FE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9F671C">
        <w:rPr>
          <w:rFonts w:ascii="TH SarabunIT๙" w:hAnsi="TH SarabunIT๙" w:cs="TH SarabunIT๙"/>
          <w:sz w:val="32"/>
          <w:szCs w:val="32"/>
          <w:u w:val="dotted"/>
        </w:rPr>
        <w:t>……………….…………………….</w:t>
      </w:r>
      <w:r w:rsidRPr="00B92FED">
        <w:rPr>
          <w:rFonts w:ascii="TH SarabunIT๙" w:hAnsi="TH SarabunIT๙" w:cs="TH SarabunIT๙"/>
          <w:sz w:val="32"/>
          <w:szCs w:val="32"/>
          <w:cs/>
        </w:rPr>
        <w:t>)</w:t>
      </w:r>
    </w:p>
    <w:p w14:paraId="04108E1D" w14:textId="2B3F7C71" w:rsidR="008B1723" w:rsidRPr="00B92FED" w:rsidRDefault="008B1723" w:rsidP="008B1723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9F671C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14:paraId="0A289308" w14:textId="55786D75" w:rsidR="008B1723" w:rsidRDefault="008B1723" w:rsidP="008B1723">
      <w:pPr>
        <w:ind w:left="3974"/>
        <w:rPr>
          <w:rFonts w:ascii="TH SarabunIT๙" w:hAnsi="TH SarabunIT๙" w:cs="TH SarabunIT๙"/>
          <w:sz w:val="32"/>
          <w:szCs w:val="32"/>
        </w:rPr>
      </w:pPr>
      <w:r w:rsidRPr="00B92FED">
        <w:rPr>
          <w:rFonts w:ascii="TH SarabunIT๙" w:hAnsi="TH SarabunIT๙" w:cs="TH SarabunIT๙"/>
          <w:sz w:val="32"/>
          <w:szCs w:val="32"/>
          <w:cs/>
        </w:rPr>
        <w:t xml:space="preserve">วันที่-เดือน-พ.ศ. </w:t>
      </w:r>
      <w:r w:rsidR="009F671C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14:paraId="51EFEDA0" w14:textId="77777777" w:rsidR="008B1723" w:rsidRDefault="008B1723" w:rsidP="008B1723">
      <w:pPr>
        <w:ind w:left="3974"/>
        <w:rPr>
          <w:rFonts w:ascii="TH SarabunIT๙" w:hAnsi="TH SarabunIT๙" w:cs="TH SarabunIT๙"/>
          <w:sz w:val="32"/>
          <w:szCs w:val="32"/>
        </w:rPr>
      </w:pPr>
    </w:p>
    <w:p w14:paraId="39D40AAE" w14:textId="77777777" w:rsidR="008B1723" w:rsidRDefault="008B1723" w:rsidP="008B1723">
      <w:pPr>
        <w:ind w:left="3974"/>
        <w:rPr>
          <w:rFonts w:ascii="TH SarabunIT๙" w:hAnsi="TH SarabunIT๙" w:cs="TH SarabunIT๙"/>
          <w:sz w:val="32"/>
          <w:szCs w:val="32"/>
        </w:rPr>
      </w:pPr>
    </w:p>
    <w:p w14:paraId="24D4DEB6" w14:textId="77777777" w:rsidR="008B1723" w:rsidRDefault="008B1723" w:rsidP="008B1723">
      <w:pPr>
        <w:ind w:left="3974"/>
        <w:rPr>
          <w:rFonts w:ascii="TH SarabunIT๙" w:hAnsi="TH SarabunIT๙" w:cs="TH SarabunIT๙"/>
          <w:sz w:val="32"/>
          <w:szCs w:val="32"/>
        </w:rPr>
      </w:pPr>
    </w:p>
    <w:p w14:paraId="205BF137" w14:textId="77777777" w:rsidR="008B1723" w:rsidRDefault="008B1723" w:rsidP="008B1723">
      <w:pPr>
        <w:ind w:left="3974"/>
        <w:rPr>
          <w:rFonts w:ascii="TH SarabunIT๙" w:hAnsi="TH SarabunIT๙" w:cs="TH SarabunIT๙"/>
          <w:sz w:val="32"/>
          <w:szCs w:val="32"/>
        </w:rPr>
      </w:pPr>
    </w:p>
    <w:p w14:paraId="3C553150" w14:textId="77777777" w:rsidR="00D74BCB" w:rsidRDefault="00D74BCB" w:rsidP="008B1723">
      <w:pPr>
        <w:ind w:left="3974"/>
        <w:rPr>
          <w:rFonts w:ascii="TH SarabunIT๙" w:hAnsi="TH SarabunIT๙" w:cs="TH SarabunIT๙" w:hint="cs"/>
          <w:sz w:val="32"/>
          <w:szCs w:val="32"/>
        </w:rPr>
      </w:pPr>
    </w:p>
    <w:p w14:paraId="28B67C7C" w14:textId="77777777" w:rsidR="008B1723" w:rsidRPr="00B92FED" w:rsidRDefault="008B1723" w:rsidP="008B1723">
      <w:pPr>
        <w:ind w:left="397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6E5EF" w14:textId="6AD87137" w:rsidR="00AA56AB" w:rsidRPr="00EF46A4" w:rsidRDefault="00AA56AB" w:rsidP="00576C82">
      <w:pPr>
        <w:jc w:val="right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EF46A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lastRenderedPageBreak/>
        <w:t>บันทึกข้อความ</w:t>
      </w:r>
    </w:p>
    <w:p w14:paraId="65EFBFDD" w14:textId="40B9348A" w:rsidR="00F75D62" w:rsidRPr="00576C82" w:rsidRDefault="00655ADA" w:rsidP="00F75D62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F75D62"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="00F75D62"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F75D62" w:rsidRPr="00576C82">
        <w:rPr>
          <w:rFonts w:ascii="TH SarabunIT๙" w:hAnsi="TH SarabunIT๙" w:cs="TH SarabunIT๙"/>
          <w:b/>
          <w:bCs/>
          <w:color w:val="000000"/>
          <w:cs/>
        </w:rPr>
        <w:t>โรงเรียนวั</w:t>
      </w:r>
      <w:r w:rsidR="00576C82">
        <w:rPr>
          <w:rFonts w:ascii="TH SarabunIT๙" w:hAnsi="TH SarabunIT๙" w:cs="TH SarabunIT๙" w:hint="cs"/>
          <w:b/>
          <w:bCs/>
          <w:color w:val="000000"/>
          <w:cs/>
        </w:rPr>
        <w:t>ดโฆสิตาราม</w:t>
      </w:r>
    </w:p>
    <w:p w14:paraId="39A06A69" w14:textId="77777777" w:rsidR="00AA56AB" w:rsidRPr="00576C82" w:rsidRDefault="006F593E" w:rsidP="00AA56AB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 wp14:anchorId="286A99A4" wp14:editId="1C94E13A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6050915" cy="0"/>
                <wp:effectExtent l="0" t="19050" r="26035" b="38100"/>
                <wp:wrapNone/>
                <wp:docPr id="17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C9074" id="Line 8" o:spid="_x0000_s1026" style="position:absolute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85.4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" strokeweight="4.5pt">
                <v:stroke linestyle="thinThick"/>
              </v:line>
            </w:pict>
          </mc:Fallback>
        </mc:AlternateContent>
      </w:r>
    </w:p>
    <w:p w14:paraId="5A1F11EA" w14:textId="77777777" w:rsidR="0012622D" w:rsidRPr="00576C82" w:rsidRDefault="00DC0ABA" w:rsidP="0012622D">
      <w:pPr>
        <w:pStyle w:val="Title"/>
        <w:rPr>
          <w:rFonts w:ascii="TH SarabunIT๙" w:hAnsi="TH SarabunIT๙" w:cs="TH SarabunIT๙"/>
          <w:color w:val="000000"/>
          <w:sz w:val="41"/>
          <w:szCs w:val="41"/>
        </w:rPr>
      </w:pPr>
      <w:r w:rsidRPr="00576C82">
        <w:rPr>
          <w:rFonts w:ascii="TH SarabunIT๙" w:hAnsi="TH SarabunIT๙" w:cs="TH SarabunIT๙"/>
          <w:color w:val="000000"/>
          <w:sz w:val="28"/>
          <w:szCs w:val="26"/>
          <w:cs/>
        </w:rPr>
        <w:t xml:space="preserve"> </w:t>
      </w:r>
      <w:r w:rsidR="006F593E" w:rsidRPr="00576C82">
        <w:rPr>
          <w:rFonts w:ascii="TH SarabunIT๙" w:hAnsi="TH SarabunIT๙" w:cs="TH SarabunIT๙"/>
          <w:noProof/>
          <w:color w:val="000000"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6912DD6" wp14:editId="5A983452">
                <wp:simplePos x="0" y="0"/>
                <wp:positionH relativeFrom="column">
                  <wp:posOffset>-45720</wp:posOffset>
                </wp:positionH>
                <wp:positionV relativeFrom="paragraph">
                  <wp:posOffset>-91440</wp:posOffset>
                </wp:positionV>
                <wp:extent cx="636905" cy="601345"/>
                <wp:effectExtent l="0" t="0" r="0" b="8255"/>
                <wp:wrapNone/>
                <wp:docPr id="1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06ECD" w14:textId="77777777" w:rsidR="00A53DB2" w:rsidRDefault="00A53DB2" w:rsidP="0012622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ngsanaUPC"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0B65128" wp14:editId="4D544BF7">
                                  <wp:extent cx="445770" cy="501650"/>
                                  <wp:effectExtent l="1905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12DD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-3.6pt;margin-top:-7.2pt;width:50.15pt;height:47.3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" o:allowincell="f" stroked="f">
                <v:textbox>
                  <w:txbxContent>
                    <w:p w14:paraId="2A106ECD" w14:textId="77777777" w:rsidR="00A53DB2" w:rsidRDefault="00A53DB2" w:rsidP="0012622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cs="AngsanaUPC"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60B65128" wp14:editId="4D544BF7">
                            <wp:extent cx="445770" cy="501650"/>
                            <wp:effectExtent l="1905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22D" w:rsidRPr="00576C82">
        <w:rPr>
          <w:rFonts w:ascii="TH SarabunIT๙" w:hAnsi="TH SarabunIT๙" w:cs="TH SarabunIT๙"/>
          <w:color w:val="000000"/>
          <w:sz w:val="41"/>
          <w:szCs w:val="41"/>
          <w:cs/>
        </w:rPr>
        <w:t>บันทึกข้อความ</w:t>
      </w:r>
    </w:p>
    <w:p w14:paraId="74FF1AB1" w14:textId="4461A903" w:rsidR="0012622D" w:rsidRPr="00576C82" w:rsidRDefault="0012622D" w:rsidP="0012622D">
      <w:pPr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ส่วนราชการ   </w:t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โรงเรียน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วัด</w:t>
      </w:r>
      <w:r w:rsidR="00576C82" w:rsidRPr="00576C8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โฆสิตาราม</w:t>
      </w:r>
      <w:r w:rsidR="00AA56AB" w:rsidRPr="00576C8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</w:r>
      <w:r w:rsidR="00FC75B0"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</w:r>
      <w:r w:rsidR="00B54524" w:rsidRPr="00576C8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u w:val="single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AFEC96" w14:textId="54E610CC" w:rsidR="0012622D" w:rsidRPr="00D74BCB" w:rsidRDefault="0012622D" w:rsidP="0012622D">
      <w:pPr>
        <w:tabs>
          <w:tab w:val="left" w:pos="142"/>
        </w:tabs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ที่ 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    </w:t>
      </w:r>
      <w:r w:rsidR="00DA12C8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/ ๒๕</w:t>
      </w:r>
      <w:r w:rsidR="00F75D62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๖</w:t>
      </w:r>
      <w:r w:rsidR="00D74BCB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>8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="00AA56AB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วันที่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        </w:t>
      </w:r>
      <w:r w:rsidR="004B3DC1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="00331242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D74BC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="00D74BC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="00D74BC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="00D74BC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="006E3894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="004B3DC1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ab/>
        <w:t xml:space="preserve">                                          </w:t>
      </w:r>
    </w:p>
    <w:p w14:paraId="6D143318" w14:textId="61176ABF" w:rsidR="0012622D" w:rsidRPr="00576C82" w:rsidRDefault="0012622D" w:rsidP="00F75D62">
      <w:pPr>
        <w:rPr>
          <w:rFonts w:ascii="TH SarabunIT๙" w:hAnsi="TH SarabunIT๙" w:cs="TH SarabunIT๙"/>
          <w:b/>
          <w:bCs/>
          <w:i/>
          <w:iCs/>
          <w:color w:val="000000"/>
          <w:sz w:val="72"/>
          <w:szCs w:val="72"/>
          <w:u w:val="single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เรื่อง 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="00576C82" w:rsidRPr="003C2185">
        <w:rPr>
          <w:rFonts w:ascii="TH SarabunIT๙" w:hAnsi="TH SarabunIT๙" w:cs="TH SarabunIT๙"/>
          <w:sz w:val="32"/>
          <w:szCs w:val="32"/>
          <w:u w:val="single"/>
          <w:cs/>
        </w:rPr>
        <w:t>ส่งสรุปผลการจัดโครงการ</w:t>
      </w:r>
      <w:r w:rsidR="00576C82" w:rsidRPr="003C2185">
        <w:rPr>
          <w:rFonts w:ascii="TH SarabunIT๙" w:hAnsi="TH SarabunIT๙" w:cs="TH SarabunIT๙" w:hint="cs"/>
          <w:sz w:val="32"/>
          <w:szCs w:val="32"/>
          <w:u w:val="single"/>
          <w:cs/>
        </w:rPr>
        <w:t>ส่งเสริมและป้องกันยาเสพติดในสถานศึกษา</w:t>
      </w:r>
      <w:r w:rsidR="00576C82" w:rsidRPr="003C218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ประจำปี</w:t>
      </w:r>
      <w:r w:rsidR="00576C82" w:rsidRPr="003C218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576C82" w:rsidRPr="003C2185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๒๕6</w:t>
      </w:r>
      <w:r w:rsidR="00D74BCB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  <w:r w:rsidR="00576C82" w:rsidRPr="003C218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  </w:t>
      </w:r>
      <w:r w:rsidR="00F75D62" w:rsidRPr="00576C8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="00F75D62" w:rsidRPr="00576C82">
        <w:rPr>
          <w:rFonts w:ascii="TH SarabunIT๙" w:hAnsi="TH SarabunIT๙" w:cs="TH SarabunIT๙"/>
          <w:b/>
          <w:bCs/>
          <w:i/>
          <w:iCs/>
          <w:color w:val="000000"/>
          <w:sz w:val="72"/>
          <w:szCs w:val="72"/>
          <w:u w:val="single"/>
          <w:cs/>
        </w:rPr>
        <w:t xml:space="preserve"> </w:t>
      </w:r>
    </w:p>
    <w:p w14:paraId="3AF9229E" w14:textId="1342967B" w:rsidR="0012622D" w:rsidRPr="00576C82" w:rsidRDefault="00B213A8" w:rsidP="00AA56AB">
      <w:pPr>
        <w:pStyle w:val="Heading1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</w:t>
      </w:r>
      <w:r w:rsidR="006E3894" w:rsidRPr="00576C82">
        <w:rPr>
          <w:rFonts w:ascii="TH SarabunIT๙" w:hAnsi="TH SarabunIT๙" w:cs="TH SarabunIT๙"/>
          <w:color w:val="000000"/>
          <w:cs/>
        </w:rPr>
        <w:t>เรียน ผู้อำนวยการโรงเรียน</w:t>
      </w:r>
      <w:r w:rsidR="00F75D62" w:rsidRPr="00576C82">
        <w:rPr>
          <w:rFonts w:ascii="TH SarabunIT๙" w:hAnsi="TH SarabunIT๙" w:cs="TH SarabunIT๙"/>
          <w:color w:val="000000"/>
          <w:cs/>
        </w:rPr>
        <w:t>วั</w:t>
      </w:r>
      <w:r w:rsidR="00576C82">
        <w:rPr>
          <w:rFonts w:ascii="TH SarabunIT๙" w:hAnsi="TH SarabunIT๙" w:cs="TH SarabunIT๙" w:hint="cs"/>
          <w:color w:val="000000"/>
          <w:cs/>
        </w:rPr>
        <w:t>ดโฆสิตาราม</w:t>
      </w:r>
    </w:p>
    <w:p w14:paraId="7EFD9D1A" w14:textId="189C7D0E" w:rsidR="00B213A8" w:rsidRPr="00576C82" w:rsidRDefault="0012622D" w:rsidP="00576C82">
      <w:pPr>
        <w:spacing w:before="12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ตามที่ โรงเรียน</w:t>
      </w:r>
      <w:r w:rsidR="00576C82">
        <w:rPr>
          <w:rFonts w:ascii="TH SarabunIT๙" w:hAnsi="TH SarabunIT๙" w:cs="TH SarabunIT๙"/>
          <w:color w:val="000000"/>
          <w:sz w:val="32"/>
          <w:szCs w:val="32"/>
          <w:cs/>
        </w:rPr>
        <w:t>วัดโฆสิตาราม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ได้ดำเนินการเสนอขอรับการสนับสนุนงบประมาณ จากกองทุนหลักประกันสุขภาพ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เทศบาลตำบลบางขุด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เพื่อดำเนินการพัฒนาคุณภาพการศึกษาให้นักเรียน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76C82" w:rsidRPr="00B92FED">
        <w:rPr>
          <w:rFonts w:ascii="TH SarabunIT๙" w:hAnsi="TH SarabunIT๙" w:cs="TH SarabunIT๙"/>
          <w:sz w:val="32"/>
          <w:szCs w:val="32"/>
          <w:cs/>
        </w:rPr>
        <w:t xml:space="preserve"> 1. เพื่อส่งเสริมความปลอดภัยด้านสารเสพติดและอบายมุขในสถานศึกษา</w:t>
      </w:r>
      <w:r w:rsidR="00576C82">
        <w:rPr>
          <w:rFonts w:ascii="TH SarabunIT๙" w:hAnsi="TH SarabunIT๙" w:cs="TH SarabunIT๙"/>
          <w:sz w:val="32"/>
          <w:szCs w:val="32"/>
        </w:rPr>
        <w:t xml:space="preserve"> </w:t>
      </w:r>
      <w:r w:rsidR="00576C82" w:rsidRPr="00B92FED">
        <w:rPr>
          <w:rFonts w:ascii="TH SarabunIT๙" w:hAnsi="TH SarabunIT๙" w:cs="TH SarabunIT๙"/>
          <w:sz w:val="32"/>
          <w:szCs w:val="32"/>
        </w:rPr>
        <w:t xml:space="preserve">2. </w:t>
      </w:r>
      <w:r w:rsidR="00576C82" w:rsidRPr="00B92FED">
        <w:rPr>
          <w:rFonts w:ascii="TH SarabunIT๙" w:hAnsi="TH SarabunIT๙" w:cs="TH SarabunIT๙"/>
          <w:sz w:val="32"/>
          <w:szCs w:val="32"/>
          <w:cs/>
        </w:rPr>
        <w:t>เพื่อส่งเสริมด้านการป้องกันอุบัติภัยเบื้องต้นให้นักเรียน</w:t>
      </w:r>
      <w:r w:rsidR="00576C82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576C82" w:rsidRPr="00B92FED">
        <w:rPr>
          <w:rFonts w:ascii="TH SarabunIT๙" w:hAnsi="TH SarabunIT๙" w:cs="TH SarabunIT๙"/>
          <w:sz w:val="32"/>
          <w:szCs w:val="32"/>
          <w:cs/>
        </w:rPr>
        <w:t xml:space="preserve"> 3. เพื่อส่งเสริมให้นักเรียนเข้าร่วมกิจกรรม</w:t>
      </w:r>
      <w:r w:rsidR="00576C82" w:rsidRPr="00B92FED">
        <w:rPr>
          <w:rFonts w:ascii="TH SarabunIT๙" w:hAnsi="TH SarabunIT๙" w:cs="TH SarabunIT๙"/>
          <w:sz w:val="32"/>
          <w:szCs w:val="32"/>
        </w:rPr>
        <w:t xml:space="preserve"> TO BE NUMBER</w:t>
      </w:r>
      <w:r w:rsidR="00576C82" w:rsidRPr="00B92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6C82" w:rsidRPr="00B92FED">
        <w:rPr>
          <w:rFonts w:ascii="TH SarabunIT๙" w:hAnsi="TH SarabunIT๙" w:cs="TH SarabunIT๙"/>
          <w:sz w:val="32"/>
          <w:szCs w:val="32"/>
        </w:rPr>
        <w:t>ONE</w:t>
      </w:r>
      <w:r w:rsidR="00576C82">
        <w:rPr>
          <w:rFonts w:ascii="TH SarabunIT๙" w:hAnsi="TH SarabunIT๙" w:cs="TH SarabunIT๙"/>
          <w:sz w:val="32"/>
          <w:szCs w:val="32"/>
        </w:rPr>
        <w:t xml:space="preserve"> 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โดยดำเนินการในวันเสาร์ที่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24 สิงหาคม 2567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ณ ห้องประชุมโรงเรียนวัดโฆสิตาราม  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การดำเนินงานได้เสร็จสิ้นลงแล้ว  คณะกรรมการประเมินผลได้ดำเนินการออกแบบสอบถามประเมินความพึงพอใจผู้เกี่ยวข้อง พบว่า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H SarabunIT๙"/>
                <w:i/>
                <w:color w:val="000000"/>
                <w:sz w:val="32"/>
                <w:szCs w:val="32"/>
              </w:rPr>
            </m:ctrlPr>
          </m:mPr>
          <m:mr>
            <m:e>
              <m:r>
                <w:rPr>
                  <w:rFonts w:ascii="Cambria Math" w:hAnsi="Cambria Math" w:cs="TH SarabunIT๙"/>
                  <w:color w:val="000000"/>
                  <w:sz w:val="32"/>
                  <w:szCs w:val="32"/>
                </w:rPr>
                <m:t>-</m:t>
              </m:r>
            </m:e>
          </m:mr>
          <m:mr>
            <m:e>
              <m:r>
                <w:rPr>
                  <w:rFonts w:ascii="Cambria Math" w:hAnsi="Cambria Math" w:cs="TH SarabunIT๙"/>
                  <w:color w:val="000000"/>
                  <w:sz w:val="32"/>
                  <w:szCs w:val="32"/>
                </w:rPr>
                <m:t>X</m:t>
              </m:r>
            </m:e>
          </m:mr>
        </m:m>
      </m:oMath>
      <w:r w:rsidR="003751FA">
        <w:rPr>
          <w:rFonts w:ascii="TH SarabunIT๙" w:hAnsi="TH SarabunIT๙" w:cs="TH SarabunIT๙"/>
          <w:color w:val="000000"/>
          <w:sz w:val="32"/>
          <w:szCs w:val="32"/>
        </w:rPr>
        <w:t xml:space="preserve"> =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๙</w:t>
      </w:r>
      <w:r w:rsidR="003751FA">
        <w:rPr>
          <w:rFonts w:ascii="TH SarabunIT๙" w:hAnsi="TH SarabunIT๙" w:cs="TH SarabunIT๙" w:hint="cs"/>
          <w:color w:val="000000"/>
          <w:sz w:val="32"/>
          <w:szCs w:val="32"/>
          <w:cs/>
        </w:rPr>
        <w:t>4.22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มีความเข้าใจ นำความรู้ไปใช้ได้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มีความพึงพอใจ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ต่อการดำเนินโครงการ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ในระดับ </w:t>
      </w:r>
      <w:r w:rsidR="00A53DB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มาก ทุกตัวชี้วัด</w:t>
      </w:r>
    </w:p>
    <w:p w14:paraId="6280EC66" w14:textId="77777777" w:rsidR="002D2E6F" w:rsidRPr="00576C82" w:rsidRDefault="00C81911" w:rsidP="0012622D">
      <w:pPr>
        <w:pStyle w:val="BodyText"/>
        <w:rPr>
          <w:rFonts w:ascii="TH SarabunIT๙" w:hAnsi="TH SarabunIT๙" w:cs="TH SarabunIT๙"/>
          <w:color w:val="000000"/>
          <w:sz w:val="20"/>
          <w:szCs w:val="20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06FA02DD" w14:textId="77777777" w:rsidR="00C81911" w:rsidRPr="00576C82" w:rsidRDefault="00C81911" w:rsidP="002D2E6F">
      <w:pPr>
        <w:pStyle w:val="BodyText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จึงเรียนเพื่อทราบ</w:t>
      </w:r>
    </w:p>
    <w:p w14:paraId="404C8ACA" w14:textId="201F5E37" w:rsidR="00A97AAB" w:rsidRPr="00576C82" w:rsidRDefault="00A97AAB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20"/>
          <w:szCs w:val="20"/>
          <w:cs/>
        </w:rPr>
        <w:tab/>
      </w:r>
      <w:r w:rsidRPr="00576C82">
        <w:rPr>
          <w:rFonts w:ascii="TH SarabunIT๙" w:hAnsi="TH SarabunIT๙" w:cs="TH SarabunIT๙"/>
          <w:color w:val="000000"/>
          <w:sz w:val="20"/>
          <w:szCs w:val="20"/>
          <w:cs/>
        </w:rPr>
        <w:tab/>
      </w:r>
      <w:r w:rsidRPr="00576C82">
        <w:rPr>
          <w:rFonts w:ascii="TH SarabunIT๙" w:hAnsi="TH SarabunIT๙" w:cs="TH SarabunIT๙"/>
          <w:color w:val="000000"/>
          <w:sz w:val="20"/>
          <w:szCs w:val="20"/>
          <w:cs/>
        </w:rPr>
        <w:tab/>
      </w:r>
      <w:r w:rsidRPr="00576C82">
        <w:rPr>
          <w:rFonts w:ascii="TH SarabunIT๙" w:hAnsi="TH SarabunIT๙" w:cs="TH SarabunIT๙"/>
          <w:color w:val="000000"/>
          <w:sz w:val="20"/>
          <w:szCs w:val="20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20"/>
          <w:szCs w:val="20"/>
          <w:cs/>
        </w:rPr>
        <w:br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15E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3A428C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15E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636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 </w:t>
      </w:r>
      <w:r w:rsidR="00EF46A4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…………………………………….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576C82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</w:t>
      </w:r>
    </w:p>
    <w:p w14:paraId="6965D225" w14:textId="0D45270E" w:rsidR="00576C82" w:rsidRDefault="00A97AAB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15E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62500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C5AF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3A428C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13636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4C5AF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ปฏิบัติหน้าที่ </w:t>
      </w:r>
      <w:r w:rsidR="00A120DF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ประธาน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ฝ่ายประเมินผล </w:t>
      </w:r>
    </w:p>
    <w:p w14:paraId="53752B31" w14:textId="64AA03EF" w:rsidR="00A97AAB" w:rsidRPr="00576C82" w:rsidRDefault="00A97AAB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</w:p>
    <w:p w14:paraId="5106DF66" w14:textId="392019C6" w:rsidR="00A97AAB" w:rsidRPr="00576C82" w:rsidRDefault="006B6C6F" w:rsidP="00B213A8">
      <w:pPr>
        <w:pStyle w:val="BodyText"/>
        <w:ind w:left="720" w:firstLine="15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="007415E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120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 </w:t>
      </w:r>
      <w:r w:rsidR="00EF46A4">
        <w:rPr>
          <w:rFonts w:ascii="TH SarabunIT๙" w:hAnsi="TH SarabunIT๙" w:cs="TH SarabunIT๙"/>
          <w:color w:val="000000"/>
          <w:sz w:val="32"/>
          <w:szCs w:val="32"/>
        </w:rPr>
        <w:t>………………………………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="00A120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029D7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EF46A4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…………………………………..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="0013636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B213A8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213A8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ปฏิบัติหน้าที่ฝ่ายประเมินผล             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</w:t>
      </w:r>
      <w:r w:rsidR="00136363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ปฏิบัติหน้าที่ฝ่ายประเมินผล</w:t>
      </w:r>
      <w:r w:rsidR="00590BB1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0FB53BC7" w14:textId="77777777" w:rsidR="00CE22B2" w:rsidRPr="00576C82" w:rsidRDefault="00CE22B2" w:rsidP="00B213A8">
      <w:pPr>
        <w:pStyle w:val="BodyText"/>
        <w:ind w:left="720" w:firstLine="15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526BF" w14:textId="77777777" w:rsidR="002B466E" w:rsidRPr="00576C82" w:rsidRDefault="002B466E" w:rsidP="00A97AAB">
      <w:pPr>
        <w:pStyle w:val="BodyText"/>
        <w:rPr>
          <w:rFonts w:ascii="TH SarabunIT๙" w:hAnsi="TH SarabunIT๙" w:cs="TH SarabunIT๙"/>
          <w:color w:val="000000"/>
          <w:sz w:val="2"/>
          <w:szCs w:val="2"/>
        </w:rPr>
      </w:pPr>
    </w:p>
    <w:p w14:paraId="651C5C47" w14:textId="77777777" w:rsidR="00A97AAB" w:rsidRPr="00576C82" w:rsidRDefault="00DA12C8" w:rsidP="006E3894">
      <w:pPr>
        <w:pStyle w:val="BodyText"/>
        <w:rPr>
          <w:rFonts w:ascii="TH SarabunIT๙" w:hAnsi="TH SarabunIT๙" w:cs="TH SarabunIT๙"/>
          <w:color w:val="000000"/>
          <w:sz w:val="2"/>
          <w:szCs w:val="2"/>
        </w:rPr>
      </w:pPr>
      <w:r w:rsidRPr="00576C82">
        <w:rPr>
          <w:rFonts w:ascii="TH SarabunIT๙" w:hAnsi="TH SarabunIT๙" w:cs="TH SarabunIT๙"/>
          <w:color w:val="000000"/>
          <w:sz w:val="2"/>
          <w:szCs w:val="2"/>
          <w:cs/>
        </w:rPr>
        <w:tab/>
      </w:r>
      <w:r w:rsidRPr="00576C82">
        <w:rPr>
          <w:rFonts w:ascii="TH SarabunIT๙" w:hAnsi="TH SarabunIT๙" w:cs="TH SarabunIT๙"/>
          <w:color w:val="000000"/>
          <w:sz w:val="2"/>
          <w:szCs w:val="2"/>
          <w:cs/>
        </w:rPr>
        <w:tab/>
      </w:r>
      <w:r w:rsidRPr="00576C82">
        <w:rPr>
          <w:rFonts w:ascii="TH SarabunIT๙" w:hAnsi="TH SarabunIT๙" w:cs="TH SarabunIT๙"/>
          <w:color w:val="000000"/>
          <w:sz w:val="2"/>
          <w:szCs w:val="2"/>
          <w:cs/>
        </w:rPr>
        <w:tab/>
      </w:r>
      <w:r w:rsidRPr="00576C82">
        <w:rPr>
          <w:rFonts w:ascii="TH SarabunIT๙" w:hAnsi="TH SarabunIT๙" w:cs="TH SarabunIT๙"/>
          <w:color w:val="000000"/>
          <w:sz w:val="2"/>
          <w:szCs w:val="2"/>
          <w:cs/>
        </w:rPr>
        <w:tab/>
      </w:r>
      <w:r w:rsidRPr="00576C82">
        <w:rPr>
          <w:rFonts w:ascii="TH SarabunIT๙" w:hAnsi="TH SarabunIT๙" w:cs="TH SarabunIT๙"/>
          <w:color w:val="000000"/>
          <w:sz w:val="2"/>
          <w:szCs w:val="2"/>
          <w:cs/>
        </w:rPr>
        <w:tab/>
      </w:r>
      <w:r w:rsidR="00A97AAB" w:rsidRPr="00576C82">
        <w:rPr>
          <w:rFonts w:ascii="TH SarabunIT๙" w:hAnsi="TH SarabunIT๙" w:cs="TH SarabunIT๙"/>
          <w:color w:val="000000"/>
          <w:sz w:val="2"/>
          <w:szCs w:val="2"/>
          <w:cs/>
        </w:rPr>
        <w:t xml:space="preserve">       </w:t>
      </w:r>
    </w:p>
    <w:p w14:paraId="0C0D0968" w14:textId="46E76986" w:rsidR="00A97AAB" w:rsidRPr="00576C82" w:rsidRDefault="00A97AAB" w:rsidP="00A97AAB">
      <w:pPr>
        <w:pStyle w:val="BodyText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ความเห็นของ</w:t>
      </w:r>
      <w:r w:rsidR="00EF46A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รองผู้บริหาร</w:t>
      </w:r>
      <w:r w:rsidR="00D74BC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โรงเรียน</w:t>
      </w:r>
    </w:p>
    <w:p w14:paraId="6B2E86B0" w14:textId="77777777" w:rsidR="00A97AAB" w:rsidRPr="00576C82" w:rsidRDefault="00A97AAB" w:rsidP="00D57DFD">
      <w:pPr>
        <w:pStyle w:val="BodyText"/>
        <w:jc w:val="center"/>
        <w:rPr>
          <w:rFonts w:ascii="TH SarabunIT๙" w:hAnsi="TH SarabunIT๙" w:cs="TH SarabunIT๙"/>
          <w:color w:val="000000"/>
          <w:sz w:val="28"/>
          <w:szCs w:val="28"/>
        </w:rPr>
      </w:pPr>
      <w:r w:rsidRPr="00576C82">
        <w:rPr>
          <w:rFonts w:ascii="TH SarabunIT๙" w:hAnsi="TH SarabunIT๙" w:cs="TH SarabunIT๙"/>
          <w:color w:val="0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</w:t>
      </w:r>
    </w:p>
    <w:p w14:paraId="47DF31D0" w14:textId="23727B54" w:rsidR="00D57DFD" w:rsidRPr="00576C82" w:rsidRDefault="00A97AAB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      </w:t>
      </w:r>
      <w:r w:rsidR="00D57DFD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="00AC594F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7415E6" w:rsidRPr="00576C82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                                                                                       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 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EF46A4">
        <w:rPr>
          <w:rFonts w:ascii="TH SarabunIT๙" w:hAnsi="TH SarabunIT๙" w:cs="TH SarabunIT๙" w:hint="cs"/>
          <w:color w:val="000000"/>
          <w:sz w:val="32"/>
          <w:szCs w:val="32"/>
          <w:cs/>
        </w:rPr>
        <w:t>ชัยชนะ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ช้ำเกตุ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)</w:t>
      </w:r>
      <w:r w:rsidRPr="00576C82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D57DFD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</w:p>
    <w:p w14:paraId="46A75213" w14:textId="5A670471" w:rsidR="002D2E6F" w:rsidRDefault="00D57DFD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 </w:t>
      </w:r>
      <w:r w:rsidR="006E3894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EF46A4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="006E3894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</w:t>
      </w:r>
      <w:r w:rsidR="00F75D62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วัด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โฆสิตาราม</w:t>
      </w:r>
    </w:p>
    <w:p w14:paraId="6013ADFE" w14:textId="77777777" w:rsidR="00EF46A4" w:rsidRPr="00576C82" w:rsidRDefault="00EF46A4" w:rsidP="00EF46A4">
      <w:pPr>
        <w:pStyle w:val="BodyTex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ความเห็นของผู้บริหารโรงเรียน</w:t>
      </w:r>
    </w:p>
    <w:p w14:paraId="6E06DFE2" w14:textId="77777777" w:rsidR="00EF46A4" w:rsidRPr="00576C82" w:rsidRDefault="00EF46A4" w:rsidP="00EF46A4">
      <w:pPr>
        <w:pStyle w:val="BodyText"/>
        <w:jc w:val="center"/>
        <w:rPr>
          <w:rFonts w:ascii="TH SarabunIT๙" w:hAnsi="TH SarabunIT๙" w:cs="TH SarabunIT๙"/>
          <w:color w:val="000000"/>
          <w:sz w:val="28"/>
          <w:szCs w:val="28"/>
        </w:rPr>
      </w:pPr>
      <w:r w:rsidRPr="00576C82">
        <w:rPr>
          <w:rFonts w:ascii="TH SarabunIT๙" w:hAnsi="TH SarabunIT๙" w:cs="TH SarabunIT๙"/>
          <w:color w:val="0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</w:t>
      </w:r>
    </w:p>
    <w:p w14:paraId="18C7CF8C" w14:textId="77777777" w:rsidR="00EF46A4" w:rsidRPr="00576C82" w:rsidRDefault="00EF46A4" w:rsidP="00EF46A4">
      <w:pPr>
        <w:pStyle w:val="BodyText"/>
        <w:jc w:val="center"/>
        <w:rPr>
          <w:rFonts w:ascii="TH SarabunIT๙" w:hAnsi="TH SarabunIT๙" w:cs="TH SarabunIT๙"/>
          <w:color w:val="000000"/>
          <w:sz w:val="28"/>
          <w:szCs w:val="28"/>
        </w:rPr>
      </w:pPr>
      <w:r w:rsidRPr="00576C82">
        <w:rPr>
          <w:rFonts w:ascii="TH SarabunIT๙" w:hAnsi="TH SarabunIT๙" w:cs="TH SarabunIT๙"/>
          <w:color w:val="0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</w:t>
      </w:r>
    </w:p>
    <w:p w14:paraId="4471FDCF" w14:textId="77777777" w:rsidR="00EF46A4" w:rsidRPr="00576C82" w:rsidRDefault="00EF46A4" w:rsidP="00EF46A4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                    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                                                                                                ( นายเชิดชัย  ช้ำเกตุ  )</w:t>
      </w:r>
      <w:r w:rsidRPr="00576C82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</w:t>
      </w:r>
    </w:p>
    <w:p w14:paraId="6422C0C5" w14:textId="77777777" w:rsidR="00EF46A4" w:rsidRPr="00576C82" w:rsidRDefault="00EF46A4" w:rsidP="00EF46A4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       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ผู้อำนวยการโรงเรียนวัด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โฆสิตาราม</w:t>
      </w:r>
    </w:p>
    <w:p w14:paraId="64AC8A12" w14:textId="77777777" w:rsidR="00576C82" w:rsidRDefault="00576C82" w:rsidP="00A97AAB">
      <w:pPr>
        <w:pStyle w:val="BodyText"/>
        <w:rPr>
          <w:rFonts w:ascii="TH SarabunIT๙" w:hAnsi="TH SarabunIT๙" w:cs="TH SarabunIT๙"/>
          <w:color w:val="000000"/>
          <w:sz w:val="32"/>
          <w:szCs w:val="32"/>
        </w:rPr>
      </w:pPr>
    </w:p>
    <w:p w14:paraId="1C0474A7" w14:textId="28371E07" w:rsidR="00771729" w:rsidRPr="00576C82" w:rsidRDefault="00D64197" w:rsidP="00D57DFD">
      <w:pPr>
        <w:pStyle w:val="BodyText"/>
        <w:ind w:left="3600" w:firstLine="720"/>
        <w:rPr>
          <w:rFonts w:ascii="TH SarabunIT๙" w:hAnsi="TH SarabunIT๙" w:cs="TH SarabunIT๙"/>
          <w:b/>
          <w:bCs/>
          <w:i/>
          <w:iCs/>
          <w:color w:val="000000"/>
          <w:sz w:val="72"/>
          <w:szCs w:val="72"/>
          <w:cs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  </w:t>
      </w:r>
      <w:r w:rsidR="00DF047B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81911" w:rsidRPr="00576C8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0C92" w:rsidRPr="00576C8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71729" w:rsidRPr="00576C82"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  <w:cs/>
        </w:rPr>
        <w:t>มอบหมายปฏิบัติหน้าที่</w:t>
      </w:r>
    </w:p>
    <w:p w14:paraId="4692F981" w14:textId="77777777" w:rsidR="00576C82" w:rsidRDefault="00576C82" w:rsidP="004549D8">
      <w:pPr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โรงเรียนวั</w:t>
      </w:r>
      <w:r>
        <w:rPr>
          <w:rFonts w:ascii="TH SarabunIT๙" w:hAnsi="TH SarabunIT๙" w:cs="TH SarabunIT๙" w:hint="cs"/>
          <w:b/>
          <w:bCs/>
          <w:color w:val="000000"/>
          <w:cs/>
        </w:rPr>
        <w:t>ดโฆสิตาราม</w:t>
      </w:r>
    </w:p>
    <w:p w14:paraId="678017DC" w14:textId="5D98B635" w:rsidR="004549D8" w:rsidRPr="00576C82" w:rsidRDefault="000131B8" w:rsidP="004549D8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512" behindDoc="0" locked="0" layoutInCell="1" allowOverlap="1" wp14:anchorId="1C1C15DE" wp14:editId="7C7FA496">
            <wp:simplePos x="0" y="0"/>
            <wp:positionH relativeFrom="column">
              <wp:posOffset>2494276</wp:posOffset>
            </wp:positionH>
            <wp:positionV relativeFrom="paragraph">
              <wp:posOffset>200987</wp:posOffset>
            </wp:positionV>
            <wp:extent cx="1026444" cy="1104523"/>
            <wp:effectExtent l="0" t="0" r="0" b="0"/>
            <wp:wrapNone/>
            <wp:docPr id="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28" cy="110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3E"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38272" behindDoc="0" locked="0" layoutInCell="1" allowOverlap="1" wp14:anchorId="47D9FE83" wp14:editId="1105B059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96940" cy="0"/>
                <wp:effectExtent l="0" t="19050" r="22860" b="38100"/>
                <wp:wrapNone/>
                <wp:docPr id="17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C9C86" id="Line 10" o:spid="_x0000_s1026" style="position:absolute;z-index: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81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" strokeweight="4.5pt">
                <v:stroke linestyle="thinThick"/>
              </v:line>
            </w:pict>
          </mc:Fallback>
        </mc:AlternateContent>
      </w:r>
    </w:p>
    <w:p w14:paraId="3820457D" w14:textId="77777777" w:rsidR="00A4466C" w:rsidRPr="00576C82" w:rsidRDefault="00A4466C" w:rsidP="004549D8">
      <w:pPr>
        <w:rPr>
          <w:rFonts w:ascii="TH SarabunIT๙" w:hAnsi="TH SarabunIT๙" w:cs="TH SarabunIT๙"/>
          <w:sz w:val="32"/>
          <w:szCs w:val="32"/>
        </w:rPr>
      </w:pPr>
    </w:p>
    <w:p w14:paraId="49169BD5" w14:textId="77777777" w:rsidR="000131B8" w:rsidRPr="00576C82" w:rsidRDefault="000131B8" w:rsidP="000131B8">
      <w:pPr>
        <w:jc w:val="center"/>
        <w:rPr>
          <w:rFonts w:ascii="TH SarabunIT๙" w:hAnsi="TH SarabunIT๙" w:cs="TH SarabunIT๙"/>
        </w:rPr>
      </w:pPr>
    </w:p>
    <w:p w14:paraId="036528E7" w14:textId="77777777" w:rsidR="000131B8" w:rsidRPr="00576C82" w:rsidRDefault="000131B8" w:rsidP="000131B8">
      <w:pPr>
        <w:jc w:val="center"/>
        <w:rPr>
          <w:rFonts w:ascii="TH SarabunIT๙" w:hAnsi="TH SarabunIT๙" w:cs="TH SarabunIT๙"/>
        </w:rPr>
      </w:pPr>
    </w:p>
    <w:p w14:paraId="5ADED652" w14:textId="77777777" w:rsidR="000131B8" w:rsidRPr="00576C82" w:rsidRDefault="000131B8" w:rsidP="000131B8">
      <w:pPr>
        <w:jc w:val="center"/>
        <w:rPr>
          <w:rFonts w:ascii="TH SarabunIT๙" w:hAnsi="TH SarabunIT๙" w:cs="TH SarabunIT๙"/>
        </w:rPr>
      </w:pPr>
    </w:p>
    <w:p w14:paraId="31D0EEAB" w14:textId="77777777" w:rsidR="000131B8" w:rsidRPr="00576C82" w:rsidRDefault="000131B8" w:rsidP="000131B8">
      <w:pPr>
        <w:jc w:val="center"/>
        <w:rPr>
          <w:rFonts w:ascii="TH SarabunIT๙" w:hAnsi="TH SarabunIT๙" w:cs="TH SarabunIT๙"/>
        </w:rPr>
      </w:pPr>
    </w:p>
    <w:p w14:paraId="3760D8A9" w14:textId="77777777" w:rsidR="000131B8" w:rsidRPr="00576C82" w:rsidRDefault="000131B8" w:rsidP="000131B8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</w:p>
    <w:p w14:paraId="3284158E" w14:textId="77777777" w:rsidR="004F2D6B" w:rsidRPr="004F2D6B" w:rsidRDefault="004F2D6B" w:rsidP="004F2D6B">
      <w:pPr>
        <w:spacing w:before="2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คำสั่งโรงเรียนวัดโฆสิตาราม</w:t>
      </w:r>
      <w:r w:rsidRPr="004F2D6B">
        <w:rPr>
          <w:rFonts w:ascii="TH SarabunIT๙" w:hAnsi="TH SarabunIT๙" w:cs="TH SarabunIT๙"/>
          <w:sz w:val="32"/>
          <w:szCs w:val="32"/>
          <w:cs/>
        </w:rPr>
        <w:br/>
        <w:t xml:space="preserve">ที่ </w:t>
      </w:r>
      <w:r w:rsidRPr="004F2D6B">
        <w:rPr>
          <w:rFonts w:ascii="TH SarabunIT๙" w:hAnsi="TH SarabunIT๙" w:cs="TH SarabunIT๙"/>
          <w:sz w:val="32"/>
          <w:szCs w:val="32"/>
        </w:rPr>
        <w:t xml:space="preserve"> 1</w:t>
      </w:r>
      <w:r w:rsidRPr="004F2D6B">
        <w:rPr>
          <w:rFonts w:ascii="TH SarabunIT๙" w:hAnsi="TH SarabunIT๙" w:cs="TH SarabunIT๙"/>
          <w:sz w:val="32"/>
          <w:szCs w:val="32"/>
          <w:cs/>
        </w:rPr>
        <w:t>9</w:t>
      </w:r>
      <w:r w:rsidRPr="004F2D6B">
        <w:rPr>
          <w:rFonts w:ascii="TH SarabunIT๙" w:hAnsi="TH SarabunIT๙" w:cs="TH SarabunIT๙"/>
          <w:sz w:val="32"/>
          <w:szCs w:val="32"/>
        </w:rPr>
        <w:t>6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Pr="004F2D6B">
        <w:rPr>
          <w:rFonts w:ascii="TH SarabunIT๙" w:hAnsi="TH SarabunIT๙" w:cs="TH SarabunIT๙"/>
          <w:sz w:val="32"/>
          <w:szCs w:val="32"/>
        </w:rPr>
        <w:t>256</w:t>
      </w:r>
      <w:r w:rsidRPr="004F2D6B">
        <w:rPr>
          <w:rFonts w:ascii="TH SarabunIT๙" w:hAnsi="TH SarabunIT๙" w:cs="TH SarabunIT๙"/>
          <w:sz w:val="32"/>
          <w:szCs w:val="32"/>
          <w:cs/>
        </w:rPr>
        <w:t>7</w:t>
      </w:r>
    </w:p>
    <w:p w14:paraId="103BC56D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แต่งตั้งคณะกรรมการดำเนินงานโครงการส่งเสริมและป้องกันยาเสพติดในสถานศึกษา</w:t>
      </w:r>
    </w:p>
    <w:p w14:paraId="60119C18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F2D6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700B7D7" w14:textId="7E7BD84B" w:rsidR="004F2D6B" w:rsidRPr="004F2D6B" w:rsidRDefault="004F2D6B" w:rsidP="004F2D6B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ด้วย โรงเรียนวัดโฆสิตาราม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ตระหนักถึง</w:t>
      </w:r>
      <w:bookmarkStart w:id="1" w:name="_Hlk175214736"/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โทษภัยของยาเสพติดในสถานศึกษา </w:t>
      </w:r>
      <w:bookmarkEnd w:id="1"/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และเพื่อให้นักเรียนมีความรู้ ความเข้าใจเกี่ยวกับโทษและพิษภัยของยาเสพติด รู้จักวิธีปฏิเสธ หลีกเหลี่ยงยาเสพติดและใช้เวลาว่างให้เป็นประโยชน์ เพื่อหลีกเหลี่ยงการหมกมุ่นมั่วสุมกับยาเสพติดและอบายมุข</w:t>
      </w:r>
      <w:r w:rsidR="00A120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สามารถปฏิบัติตนให้ห่างไกลยาเสพติดและรู้จัก</w:t>
      </w:r>
      <w:r w:rsidR="00A120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การป้องกันตนเองจากภัยของยาเสพติดดังนั้นทางโรงเรียนจึงได้ดำเนินการจัดอบรม</w:t>
      </w:r>
      <w:r w:rsidRPr="004F2D6B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โครงการส่งเสริมและป้องกันยา</w:t>
      </w:r>
      <w:r w:rsidR="00A120D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F2D6B">
        <w:rPr>
          <w:rFonts w:ascii="TH SarabunIT๙" w:hAnsi="TH SarabunIT๙" w:cs="TH SarabunIT๙"/>
          <w:sz w:val="32"/>
          <w:szCs w:val="32"/>
          <w:cs/>
        </w:rPr>
        <w:t>เสพติดในสถานศึกษา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ขึ้นในวันที่ 2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4F2D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สิงหาคม 2567 ณ ห้องประชุมโฆสิพัฒนคุณ  โรงเรียนวัดโฆสิตาราม อาศัยอำนาจตามมาตรา 39 วรรค 1 แห่งพระราชบัญญัติบริหารราชการ กระทรวงศึกษาธิการ พ.ศ. 2546 กำหนดให้ผู้อำนวยการสถานศึกษาเป็นผู้บังคับบัญชาข้าราชการลูกจ้างประจำและลูกจ้างชั่วคราวแต่งตั้งข้าราชการครูและบุคลากรทางการศึกษาดำเนินงาน ดังต่อไปนี้</w:t>
      </w:r>
    </w:p>
    <w:p w14:paraId="31998B72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1. คณะกรรมการอำนวยการ</w:t>
      </w:r>
    </w:p>
    <w:p w14:paraId="6A87742C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1. นายเชิดชัย ช้ำเกตุ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ตำแหน่งผู้อำนวยการโรงเรียน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69809B11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นางสาวจิรวัฒน์เก็งหลี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5C9C846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ตำแหน่งครู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2914EAE4" w14:textId="77777777" w:rsidR="004F2D6B" w:rsidRPr="004F2D6B" w:rsidRDefault="004F2D6B" w:rsidP="004F2D6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ให้คำปรึกษา และกำหนดแนวทางในการดำเนินงานโครงการส่งเสริมและป้องกันยาเสพติดใน</w:t>
      </w:r>
    </w:p>
    <w:p w14:paraId="3A7168CA" w14:textId="2B5F8ED2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  <w:cs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สถานศึกษา ประจำปีการศึกษา </w:t>
      </w:r>
      <w:r w:rsidRPr="004F2D6B">
        <w:rPr>
          <w:rFonts w:ascii="TH SarabunIT๙" w:hAnsi="TH SarabunIT๙" w:cs="TH SarabunIT๙"/>
          <w:sz w:val="32"/>
          <w:szCs w:val="32"/>
        </w:rPr>
        <w:t xml:space="preserve">2567 </w:t>
      </w:r>
      <w:r w:rsidRPr="004F2D6B">
        <w:rPr>
          <w:rFonts w:ascii="TH SarabunIT๙" w:hAnsi="TH SarabunIT๙" w:cs="TH SarabunIT๙"/>
          <w:sz w:val="32"/>
          <w:szCs w:val="32"/>
          <w:cs/>
        </w:rPr>
        <w:t>ดำเนินด้วยความเรียบร้อย</w:t>
      </w:r>
      <w:r w:rsidRPr="004F2D6B">
        <w:rPr>
          <w:rFonts w:ascii="TH SarabunIT๙" w:hAnsi="TH SarabunIT๙" w:cs="TH SarabunIT๙"/>
          <w:sz w:val="32"/>
          <w:szCs w:val="32"/>
        </w:rPr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>มีประสิทธิภาพบรรลุตามวัตถุประสงค์</w:t>
      </w:r>
    </w:p>
    <w:p w14:paraId="1568A4AA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2. คณะกรรมการฝ่ายรับรายงานตัวลงทะเบียนนักเรียน</w:t>
      </w:r>
    </w:p>
    <w:p w14:paraId="6A81DD54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นางปาวณีย์ อยู่ปรางค์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1314DBF9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 xml:space="preserve">2. นางสาวอัญชลี สวัสดี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247ADFC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นางสาวสมหมาย แจ้งอรุณ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2EA5DCF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4. นางสาวอารีรัตน์ เดชมา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41DB00E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5. นางปาริชาติ หมวกงาม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1F7EB77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6. นางสาวจิรวัฒน์ เก็งหลี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F112106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7. นางสาวสรวงสุดา วิเศษปั้น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F2CD97E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8.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6A0896C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9. นางสาวกมลทิพย์ อิ่มเอิบ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ตำแหน่งครูผู้ช่วย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7C4B51F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10. นางสาวธญานี บุสดี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ตำแหน่งพนักงานราชการ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0654BA4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</w:rPr>
        <w:tab/>
        <w:t>1</w:t>
      </w:r>
      <w:r w:rsidRPr="004F2D6B">
        <w:rPr>
          <w:rFonts w:ascii="TH SarabunIT๙" w:hAnsi="TH SarabunIT๙" w:cs="TH SarabunIT๙"/>
          <w:sz w:val="32"/>
          <w:szCs w:val="32"/>
          <w:cs/>
        </w:rPr>
        <w:t>1</w:t>
      </w:r>
      <w:r w:rsidRPr="004F2D6B">
        <w:rPr>
          <w:rFonts w:ascii="TH SarabunIT๙" w:hAnsi="TH SarabunIT๙" w:cs="TH SarabunIT๙"/>
          <w:sz w:val="32"/>
          <w:szCs w:val="32"/>
        </w:rPr>
        <w:t xml:space="preserve">. </w:t>
      </w:r>
      <w:r w:rsidRPr="004F2D6B">
        <w:rPr>
          <w:rFonts w:ascii="TH SarabunIT๙" w:hAnsi="TH SarabunIT๙" w:cs="TH SarabunIT๙"/>
          <w:sz w:val="32"/>
          <w:szCs w:val="32"/>
          <w:cs/>
        </w:rPr>
        <w:t>นางสาวประภาพร นิลทับ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913A334" w14:textId="77777777" w:rsidR="004F2D6B" w:rsidRPr="004F2D6B" w:rsidRDefault="004F2D6B" w:rsidP="004F2D6B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12. นายธงไชย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68C673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13. นายวารุต เชยชม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B920B55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14. </w:t>
      </w:r>
      <w:r w:rsidRPr="004F2D6B">
        <w:rPr>
          <w:rFonts w:ascii="TH SarabunIT๙" w:hAnsi="TH SarabunIT๙" w:cs="TH SarabunIT๙"/>
          <w:sz w:val="32"/>
          <w:szCs w:val="32"/>
        </w:rPr>
        <w:t>Mr.Nilven L. Abar</w:t>
      </w: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CC9A8C0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15. นายชิษณุพงศ์ เขียวอินทร์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F5BA4BE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>1</w:t>
      </w:r>
      <w:r w:rsidRPr="004F2D6B">
        <w:rPr>
          <w:rFonts w:ascii="TH SarabunIT๙" w:hAnsi="TH SarabunIT๙" w:cs="TH SarabunIT๙"/>
          <w:sz w:val="32"/>
          <w:szCs w:val="32"/>
          <w:cs/>
        </w:rPr>
        <w:t>6</w:t>
      </w:r>
      <w:r w:rsidRPr="004F2D6B">
        <w:rPr>
          <w:rFonts w:ascii="TH SarabunIT๙" w:hAnsi="TH SarabunIT๙" w:cs="TH SarabunIT๙"/>
          <w:sz w:val="32"/>
          <w:szCs w:val="32"/>
        </w:rPr>
        <w:t xml:space="preserve">. </w:t>
      </w:r>
      <w:r w:rsidRPr="004F2D6B">
        <w:rPr>
          <w:rFonts w:ascii="TH SarabunIT๙" w:hAnsi="TH SarabunIT๙" w:cs="TH SarabunIT๙"/>
          <w:sz w:val="32"/>
          <w:szCs w:val="32"/>
          <w:cs/>
        </w:rPr>
        <w:t>นางสาวสุธีรา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9CBE271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17. นายฉัตรชัย ยศนาวงศา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DBAE596" w14:textId="77777777" w:rsidR="004F2D6B" w:rsidRPr="004F2D6B" w:rsidRDefault="004F2D6B" w:rsidP="004F2D6B">
      <w:pPr>
        <w:tabs>
          <w:tab w:val="left" w:pos="85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18. นายปอริภัทร สูจิรานนท์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2515E9F5" w14:textId="180664C1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 จัดเตรียมรายชื่อ แบบรายงานตัวนักเรียน และรับลงทะเบียนนักเรียน</w:t>
      </w:r>
    </w:p>
    <w:p w14:paraId="54BD115A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2D6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3. คณะกรรมการฝ่ายวิทยากร</w:t>
      </w:r>
    </w:p>
    <w:p w14:paraId="744F901F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นางสาวจิรวัฒน์ เก็งหลี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2B58DAB7" w14:textId="77777777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3A833715" w14:textId="6309E30D" w:rsidR="004F2D6B" w:rsidRPr="004F2D6B" w:rsidRDefault="004F2D6B" w:rsidP="004F2D6B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ดำเนินการอบรมโครงการส่งเสริมและป้องกันยาเสพติดในสถานศึกษ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56E4FA51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  <w:t>4. คณะกรรมการดำเนินงานฝึกปฏิบัติการตรวจสารเสพติด</w:t>
      </w:r>
    </w:p>
    <w:p w14:paraId="2963DF87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7782F94F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นางสาวจิรวัฒน์ เก็งหลี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6A33F89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นางสาวกมลทิพย์ อิ่มเอิบ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ตำแหน่งครูผู้ช่วย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FC96413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4. นายธงไชย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C11301B" w14:textId="0D5863B6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สาธิตการฝึกปฏิบัติ ดูแลนักเรียนที่ฝึกปฏิบัติการตรวจสอบสารเสพติด อย่างใกล้ชิด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</w:p>
    <w:p w14:paraId="5A6F3162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5. คณะกรรมการฝ่ายจัดเตรียมอาหารกลางวันนักเรียน</w:t>
      </w:r>
    </w:p>
    <w:p w14:paraId="76C65191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นางสาวอารีรัตน์ เดชมา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31342721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นางสาวสมหมาย แจ้งอรุณ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14:paraId="38CDF5C7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นางสาวประภาพร นิลทับ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431812DC" w14:textId="12F5E582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ประสาน จัดเตรียม อาหารกลางวันให้กับนักเรียน</w:t>
      </w:r>
    </w:p>
    <w:p w14:paraId="0D984AE8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6. คณะกรรมการฝ่ายเครื่องเสียง</w:t>
      </w:r>
    </w:p>
    <w:p w14:paraId="267E569D" w14:textId="77777777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1. นายวารุต เชยชม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57CD7E94" w14:textId="77777777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นายชิษณุพงษ์ เขียวอินทร์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552563DF" w14:textId="7E725C07" w:rsidR="004F2D6B" w:rsidRPr="004F2D6B" w:rsidRDefault="004F2D6B" w:rsidP="004F2D6B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จัดเตรียม เครื่องเสียงโสตทัศนูปกรณ์ ในการจัดอบรมโครงการส่งเสริมและป้องกันยาเสพติดในสถานศึกษา</w:t>
      </w:r>
    </w:p>
    <w:p w14:paraId="16754E96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7. คณะกรรมการฝ่ายบันทึกภาพ</w:t>
      </w:r>
    </w:p>
    <w:p w14:paraId="2D549700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นางสาวอุษา พรมเพ็ง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ตำแหน่งครูขั้นวิกฤต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2131B1EB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นางสาวเนตรนภา กลัดล้อม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ตำแหน่งธุรการโรงเรียน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A680D18" w14:textId="04417467" w:rsidR="004F2D6B" w:rsidRPr="004F2D6B" w:rsidRDefault="004F2D6B" w:rsidP="004F2D6B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บันทึกภาพตลอดการดำเนินโครงการ</w:t>
      </w:r>
    </w:p>
    <w:p w14:paraId="04CB3D65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9. คณะกรรมการฝ่ายจัดเตรียมสถานที่</w:t>
      </w:r>
    </w:p>
    <w:p w14:paraId="03FEFFEC" w14:textId="77777777" w:rsidR="004F2D6B" w:rsidRPr="004F2D6B" w:rsidRDefault="004F2D6B" w:rsidP="004F2D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1.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8ACA4FF" w14:textId="77777777" w:rsidR="004F2D6B" w:rsidRPr="004F2D6B" w:rsidRDefault="004F2D6B" w:rsidP="004F2D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2. นายวารุต เชยชม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4242C78B" w14:textId="0CC6FB2C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นายฉัตรชัย ยศนาวงศา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6EDF178" w14:textId="489E8300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4. นายชิษณุพงษ์ เขียวอินทร์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55577E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5. นายสมศักดิ์ มีแสงนิล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ตำแหน่งช่างไม้ระดับ 4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14:paraId="020A60E2" w14:textId="77777777" w:rsidR="004F2D6B" w:rsidRPr="004F2D6B" w:rsidRDefault="004F2D6B" w:rsidP="004F2D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ดูแลความสะอาดของสถานที่ และจัดสถานที่ให้เรียบร้อยพร้อมต่อการจัดอบรม</w:t>
      </w:r>
    </w:p>
    <w:p w14:paraId="45B6222B" w14:textId="5BB97875" w:rsidR="004F2D6B" w:rsidRPr="004F2D6B" w:rsidRDefault="004F2D6B" w:rsidP="004F2D6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คณะกรรมการฝ่ายกำกับดูแลนักเรียน</w:t>
      </w:r>
    </w:p>
    <w:p w14:paraId="77499772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นางพรพิมล วัดเข่ง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5D43E9B9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นางปาวณีย์ อยู่ปรางค์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16A3B0C" w14:textId="519E1ABF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นางสาวอัญชลี สวัสดี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367F0DC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4. นางสาวกฤตยา พูลทอง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58FF5EC" w14:textId="6EDA9378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5. นางสาวสรวงสุดา วิเศษปั้น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EDA3BF1" w14:textId="43C287BB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6. นางสาวธญานี บุสดี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ตำแหน่งพนักงานราชการ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53A8B41" w14:textId="1BE3003F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  <w:t>7. นางสาวอุษา พรมเพ็ง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ตำแหน่งครูขั้นวิกฤต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1FD1C72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F2D6B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4F2D6B">
        <w:rPr>
          <w:rFonts w:ascii="TH SarabunIT๙" w:hAnsi="TH SarabunIT๙" w:cs="TH SarabunIT๙"/>
          <w:sz w:val="32"/>
          <w:szCs w:val="32"/>
          <w:cs/>
        </w:rPr>
        <w:t>นางสาวสุธิรา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29ABE95B" w14:textId="731E5F40" w:rsidR="004F2D6B" w:rsidRPr="004F2D6B" w:rsidRDefault="004F2D6B" w:rsidP="004F2D6B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ควบคุมดูแลนักเรียน ให้เป็นระเบียบ เรียบร้อย </w:t>
      </w:r>
    </w:p>
    <w:p w14:paraId="43241BD4" w14:textId="77777777" w:rsidR="004F2D6B" w:rsidRPr="004F2D6B" w:rsidRDefault="004F2D6B" w:rsidP="004F2D6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11. คณะกรรมการฝ่ายพิธีกร</w:t>
      </w:r>
    </w:p>
    <w:p w14:paraId="5B4C70B3" w14:textId="41B6062B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1. นายปอริภัทร สูจิรานนท์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="00321A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CA34AC" w14:textId="12ECB0A1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กำหนดแนวทางการดำเนินงาน ประสานงาน กำกับดูแลกิจกรรมให้เป็นไปตามกำหนดการ</w:t>
      </w:r>
    </w:p>
    <w:p w14:paraId="21536096" w14:textId="6C872548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ab/>
        <w:t>13. คณะกรรมการฝ่ายจัดเตรียมอาหารเบร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</w:p>
    <w:p w14:paraId="16AD1384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นางสาวกมลทิพย์ อิ่มเอิบ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ตำแหน่งครูผู้ช่วย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08D26B33" w14:textId="46EBFFA2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นายธงไชย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B673881" w14:textId="0C24E08E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นางปาริชาติ หมวกงาม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29B9BF79" w14:textId="6014ECE0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จัดเตรียมอาหารเบรกสำหรับนักเรียน และวิทยากร </w:t>
      </w:r>
    </w:p>
    <w:p w14:paraId="55F35AAD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14. คณะกรรมการฝ่ายการเงิน พัสดุ</w:t>
      </w:r>
    </w:p>
    <w:p w14:paraId="73EA70E4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๑.นางสาวอัญชลี  สวัสดี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ตำแหน่งครูชำนาญการพิเศษ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03F9D710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๒. นางสาวกฤตยา พูลทอง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2BC3A96" w14:textId="5E9DFB26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๓. นางสาวสมหมาย  แจ้งอรุณ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A2041B1" w14:textId="77777777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๔. นางปาริชาติ  หมวกงาม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ตำแหน่งครูชำนาญการ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32BC6214" w14:textId="70BA266C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ควบคุมดูแลการยืมเงินและเบิกจ่าย </w:t>
      </w:r>
    </w:p>
    <w:p w14:paraId="000B701D" w14:textId="2458DD7F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15. คณะกรรมการฝ่ายสรุปแผนงานโครงการ/ประเมินผลกิจกรรม</w:t>
      </w:r>
    </w:p>
    <w:p w14:paraId="51D8A9A7" w14:textId="54CDF6E6" w:rsidR="004F2D6B" w:rsidRPr="004F2D6B" w:rsidRDefault="004F2D6B" w:rsidP="004F2D6B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1. นางสาวกมลทิพย์ อิ่มเอิบ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ตำแหน่งครูผู้ช่วย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="00A12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20DF">
        <w:rPr>
          <w:rFonts w:ascii="TH SarabunIT๙" w:hAnsi="TH SarabunIT๙" w:cs="TH SarabunIT๙"/>
          <w:sz w:val="32"/>
          <w:szCs w:val="32"/>
          <w:cs/>
        </w:rPr>
        <w:tab/>
      </w:r>
      <w:r w:rsidR="00A120DF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FF15072" w14:textId="1025901A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2. นายธงไชย ไตรแสง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ตำแหน่งครูอัตราจ้าง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6C6A698" w14:textId="091F1169" w:rsidR="004F2D6B" w:rsidRPr="004F2D6B" w:rsidRDefault="004F2D6B" w:rsidP="004F2D6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3. นายณัฐวุฒิ จันทนา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ab/>
      </w:r>
      <w:r w:rsidRPr="004F2D6B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ประเมินผลการจัดกิจกรรม จัดทำแบบประเมินผลและสรุปผลการจัดกิจกรรม</w:t>
      </w:r>
    </w:p>
    <w:p w14:paraId="7DF1EC95" w14:textId="77777777" w:rsidR="004F2D6B" w:rsidRPr="004F2D6B" w:rsidRDefault="004F2D6B" w:rsidP="004F2D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F2D6B">
        <w:rPr>
          <w:rFonts w:ascii="TH SarabunIT๙" w:hAnsi="TH SarabunIT๙" w:cs="TH SarabunIT๙"/>
          <w:sz w:val="32"/>
          <w:szCs w:val="32"/>
          <w:cs/>
        </w:rPr>
        <w:tab/>
        <w:t>ทั้งนี้ ครูและบุคลากรทางการศึกษาที่ได้รับการแต่งตั้ง ปฏิบัติหน้าที่อย่างเต็มกำลังความสามารถ  เพื่อให้เกิดผลดี  และประโยชน์สูงสุดต่อโรงเรียนและราชการสืบไป ถ้ามีปัญหาหรืออุปสรรคให้แจ้งต่อผู้บริหาร เพื่อหาทางแก้ไขต่อไป</w:t>
      </w:r>
    </w:p>
    <w:p w14:paraId="4664AC56" w14:textId="3BB3D2FE" w:rsidR="004F2D6B" w:rsidRPr="004F2D6B" w:rsidRDefault="004F2D6B" w:rsidP="004F2D6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="00375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3751FA">
        <w:rPr>
          <w:rFonts w:ascii="TH SarabunIT๙" w:hAnsi="TH SarabunIT๙" w:cs="TH SarabunIT๙" w:hint="cs"/>
          <w:sz w:val="32"/>
          <w:szCs w:val="32"/>
          <w:cs/>
        </w:rPr>
        <w:t xml:space="preserve"> เดือน  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="003751FA">
        <w:rPr>
          <w:rFonts w:ascii="TH SarabunIT๙" w:hAnsi="TH SarabunIT๙" w:cs="TH SarabunIT๙" w:hint="cs"/>
          <w:sz w:val="32"/>
          <w:szCs w:val="32"/>
          <w:cs/>
        </w:rPr>
        <w:t xml:space="preserve"> พ.ศ</w:t>
      </w:r>
      <w:r w:rsidR="00EF46A4">
        <w:rPr>
          <w:rFonts w:ascii="TH SarabunIT๙" w:hAnsi="TH SarabunIT๙" w:cs="TH SarabunIT๙" w:hint="cs"/>
          <w:sz w:val="32"/>
          <w:szCs w:val="32"/>
          <w:cs/>
        </w:rPr>
        <w:t>…</w:t>
      </w:r>
      <w:r w:rsidR="00EF46A4">
        <w:rPr>
          <w:rFonts w:ascii="TH SarabunIT๙" w:hAnsi="TH SarabunIT๙" w:cs="TH SarabunIT๙"/>
          <w:sz w:val="32"/>
          <w:szCs w:val="32"/>
        </w:rPr>
        <w:t>………………………….</w:t>
      </w:r>
    </w:p>
    <w:p w14:paraId="1F342813" w14:textId="77777777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</w:p>
    <w:p w14:paraId="1B34FA2F" w14:textId="717C28D5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</w:p>
    <w:p w14:paraId="5A6EA2FB" w14:textId="77777777" w:rsidR="004F2D6B" w:rsidRPr="004F2D6B" w:rsidRDefault="004F2D6B" w:rsidP="004F2D6B">
      <w:pPr>
        <w:ind w:left="3600" w:firstLine="936"/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F2D6B">
        <w:rPr>
          <w:rFonts w:ascii="TH SarabunIT๙" w:hAnsi="TH SarabunIT๙" w:cs="TH SarabunIT๙"/>
          <w:sz w:val="32"/>
          <w:szCs w:val="32"/>
        </w:rPr>
        <w:t xml:space="preserve"> (</w:t>
      </w:r>
      <w:r w:rsidRPr="004F2D6B">
        <w:rPr>
          <w:rFonts w:ascii="TH SarabunIT๙" w:hAnsi="TH SarabunIT๙" w:cs="TH SarabunIT๙"/>
          <w:sz w:val="32"/>
          <w:szCs w:val="32"/>
          <w:cs/>
        </w:rPr>
        <w:t>นายเชิดชัย ช้ำเกตุ</w:t>
      </w:r>
      <w:r w:rsidRPr="004F2D6B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616F6314" w14:textId="77777777" w:rsidR="004F2D6B" w:rsidRPr="004F2D6B" w:rsidRDefault="004F2D6B" w:rsidP="004F2D6B">
      <w:pPr>
        <w:rPr>
          <w:rFonts w:ascii="TH SarabunIT๙" w:hAnsi="TH SarabunIT๙" w:cs="TH SarabunIT๙"/>
          <w:sz w:val="32"/>
          <w:szCs w:val="32"/>
        </w:rPr>
      </w:pPr>
      <w:r w:rsidRPr="004F2D6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4F2D6B">
        <w:rPr>
          <w:rFonts w:ascii="TH SarabunIT๙" w:hAnsi="TH SarabunIT๙" w:cs="TH SarabunIT๙"/>
          <w:sz w:val="32"/>
          <w:szCs w:val="32"/>
        </w:rPr>
        <w:tab/>
      </w:r>
      <w:r w:rsidRPr="004F2D6B">
        <w:rPr>
          <w:rFonts w:ascii="TH SarabunIT๙" w:hAnsi="TH SarabunIT๙" w:cs="TH SarabunIT๙"/>
          <w:sz w:val="32"/>
          <w:szCs w:val="32"/>
          <w:cs/>
        </w:rPr>
        <w:t xml:space="preserve">           ผู้อำนวยการโรงเรียนวัดโฆสิตาราม</w:t>
      </w:r>
    </w:p>
    <w:p w14:paraId="1CFE8CB2" w14:textId="77777777" w:rsidR="004F2D6B" w:rsidRDefault="004F2D6B" w:rsidP="00771729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4149CE3D" w14:textId="0D29F090" w:rsidR="00771729" w:rsidRPr="00EF46A4" w:rsidRDefault="00A53DB2" w:rsidP="00771729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</w:pPr>
      <w:r w:rsidRPr="00EF46A4"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  <w:lastRenderedPageBreak/>
        <w:t>ป</w:t>
      </w:r>
      <w:r w:rsidR="00771729" w:rsidRPr="00EF46A4"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  <w:t>ระมวลภาพกิจกรรม</w:t>
      </w:r>
      <w:r w:rsidR="002B7538" w:rsidRPr="00EF46A4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 </w:t>
      </w:r>
    </w:p>
    <w:p w14:paraId="0E37257A" w14:textId="77777777" w:rsidR="00576C82" w:rsidRDefault="00576C82" w:rsidP="00771729">
      <w:pPr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โรงเรียนวั</w:t>
      </w:r>
      <w:r>
        <w:rPr>
          <w:rFonts w:ascii="TH SarabunIT๙" w:hAnsi="TH SarabunIT๙" w:cs="TH SarabunIT๙" w:hint="cs"/>
          <w:b/>
          <w:bCs/>
          <w:color w:val="000000"/>
          <w:cs/>
        </w:rPr>
        <w:t>ดโฆสิตาราม</w:t>
      </w:r>
    </w:p>
    <w:p w14:paraId="2616F120" w14:textId="6C68DEC5" w:rsidR="00771729" w:rsidRPr="00576C82" w:rsidRDefault="006F593E" w:rsidP="00771729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 wp14:anchorId="224B081F" wp14:editId="3383532C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60745" cy="0"/>
                <wp:effectExtent l="0" t="19050" r="20955" b="38100"/>
                <wp:wrapNone/>
                <wp:docPr id="4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690E3" id="Line 12" o:spid="_x0000_s1026" style="position:absolute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78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BHNb5bdAAAACAEAAA8AAABkcnMvZG93&#10;bnJldi54bWxMT01PwkAQvZv4HzZj4oXAVo1QS7fEEL14MAE86G3pjm1Dd7bsLrT66x3CAU8zb97k&#10;feSLwbbiiD40jhTcTRIQSKUzDVUKPjav4xREiJqMbh2hgh8MsCiur3KdGdfTCo/rWAkWoZBpBXWM&#10;XSZlKGu0Okxch8Tct/NWR4a+ksbrnsVtK++TZCqtbogdat3hssZytz5YBWYVwstySH8f3v3bfv+Z&#10;jr76zUip25vheQ4i4hAvz3CKz9Gh4ExbdyATRMs45SqRZzIDwfzT45SX7fkgi1z+L1D8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BHNb5bdAAAACA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592D12C5" w14:textId="34420468" w:rsidR="00543394" w:rsidRPr="004F2D6B" w:rsidRDefault="00543394" w:rsidP="00543394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</w:t>
      </w:r>
      <w:r w:rsidR="004F2D6B" w:rsidRPr="004F2D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F2D6B"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โครงการส่งเสริมและป้องกันยาเสพติดในสถานศึกษา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โรงเรียนวัด</w:t>
      </w:r>
      <w:r w:rsidR="00576C82" w:rsidRPr="004F2D6B">
        <w:rPr>
          <w:rFonts w:ascii="TH SarabunIT๙" w:hAnsi="TH SarabunIT๙" w:cs="TH SarabunIT๙" w:hint="cs"/>
          <w:b/>
          <w:bCs/>
          <w:sz w:val="32"/>
          <w:szCs w:val="32"/>
          <w:cs/>
        </w:rPr>
        <w:t>โฆสิตาราม</w:t>
      </w:r>
    </w:p>
    <w:p w14:paraId="3135E79C" w14:textId="2B1A1047" w:rsidR="00AA56AB" w:rsidRPr="004F2D6B" w:rsidRDefault="00543394" w:rsidP="00771729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32"/>
        </w:rPr>
      </w:pPr>
      <w:r w:rsidRPr="004F2D6B">
        <w:rPr>
          <w:rFonts w:ascii="TH SarabunIT๙" w:hAnsi="TH SarabunIT๙" w:cs="TH SarabunIT๙"/>
          <w:b/>
          <w:bCs/>
          <w:color w:val="000000"/>
          <w:sz w:val="28"/>
          <w:szCs w:val="32"/>
          <w:cs/>
        </w:rPr>
        <w:t xml:space="preserve">วันที่ </w:t>
      </w:r>
      <w:r w:rsidR="00576C82" w:rsidRPr="004F2D6B">
        <w:rPr>
          <w:rFonts w:ascii="TH SarabunIT๙" w:hAnsi="TH SarabunIT๙" w:cs="TH SarabunIT๙" w:hint="cs"/>
          <w:b/>
          <w:bCs/>
          <w:color w:val="000000"/>
          <w:sz w:val="28"/>
          <w:szCs w:val="32"/>
          <w:cs/>
        </w:rPr>
        <w:t>24 สิงหาคม 2567</w:t>
      </w:r>
    </w:p>
    <w:p w14:paraId="7C030F8E" w14:textId="77777777" w:rsidR="00AA56AB" w:rsidRPr="00576C82" w:rsidRDefault="00AA56AB" w:rsidP="0012622D">
      <w:pPr>
        <w:rPr>
          <w:rFonts w:ascii="TH SarabunIT๙" w:hAnsi="TH SarabunIT๙" w:cs="TH SarabunIT๙"/>
          <w:color w:val="000000"/>
          <w:sz w:val="28"/>
          <w:szCs w:val="32"/>
        </w:rPr>
      </w:pPr>
    </w:p>
    <w:p w14:paraId="1C78AA28" w14:textId="0064CB1F" w:rsidR="002E7814" w:rsidRPr="00576C82" w:rsidRDefault="004F2D6B" w:rsidP="002010C3">
      <w:pPr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35D118A3" wp14:editId="36C8105F">
            <wp:extent cx="5104515" cy="3829050"/>
            <wp:effectExtent l="0" t="0" r="1270" b="0"/>
            <wp:docPr id="18128865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86511" name="รูปภาพ 18128865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610" cy="38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85D7" w14:textId="77777777" w:rsidR="002E7814" w:rsidRPr="00576C82" w:rsidRDefault="002E7814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002F63A0" w14:textId="7CB2360F" w:rsidR="002E7814" w:rsidRDefault="00C90F89" w:rsidP="00C90F89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ภาพที่ ๑ </w:t>
      </w:r>
      <w:r w:rsidR="00E92C36" w:rsidRPr="00576C82">
        <w:rPr>
          <w:rFonts w:ascii="TH SarabunIT๙" w:hAnsi="TH SarabunIT๙" w:cs="TH SarabunIT๙"/>
          <w:color w:val="000000"/>
        </w:rPr>
        <w:t xml:space="preserve">: </w:t>
      </w:r>
      <w:r w:rsidRPr="00576C82">
        <w:rPr>
          <w:rFonts w:ascii="TH SarabunIT๙" w:hAnsi="TH SarabunIT๙" w:cs="TH SarabunIT๙"/>
          <w:color w:val="000000"/>
          <w:cs/>
        </w:rPr>
        <w:t xml:space="preserve"> ป้ายโครงการ</w:t>
      </w:r>
      <w:r w:rsidR="00E92C36" w:rsidRPr="00576C82">
        <w:rPr>
          <w:rFonts w:ascii="TH SarabunIT๙" w:hAnsi="TH SarabunIT๙" w:cs="TH SarabunIT๙"/>
          <w:color w:val="000000"/>
          <w:cs/>
        </w:rPr>
        <w:br/>
      </w:r>
    </w:p>
    <w:p w14:paraId="7402A1CC" w14:textId="77777777" w:rsidR="00EF46A4" w:rsidRPr="00576C82" w:rsidRDefault="00EF46A4" w:rsidP="00C90F89">
      <w:pPr>
        <w:jc w:val="center"/>
        <w:rPr>
          <w:rFonts w:ascii="TH SarabunIT๙" w:hAnsi="TH SarabunIT๙" w:cs="TH SarabunIT๙"/>
          <w:color w:val="000000"/>
          <w:cs/>
        </w:rPr>
      </w:pPr>
    </w:p>
    <w:p w14:paraId="1CE2EDC3" w14:textId="77777777" w:rsidR="002E7814" w:rsidRDefault="002E7814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3F58BC06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7D3D6AE6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48A0A3D4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552E65A7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151B0EA6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0CEBC4A7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3E0DBB54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196D67A4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163CA771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306AEAC3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054D2F6C" w14:textId="77777777" w:rsidR="004F2D6B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76734249" w14:textId="77777777" w:rsidR="004F2D6B" w:rsidRPr="00576C82" w:rsidRDefault="004F2D6B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48C80C35" w14:textId="77777777" w:rsidR="002E7814" w:rsidRDefault="002E7814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0C597C9C" w14:textId="77777777" w:rsidR="00576C82" w:rsidRDefault="00576C82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17A6B27B" w14:textId="77777777" w:rsidR="00576C82" w:rsidRDefault="00576C82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084F34D3" w14:textId="77777777" w:rsidR="00576C82" w:rsidRPr="00576C82" w:rsidRDefault="00576C82" w:rsidP="002010C3">
      <w:pPr>
        <w:jc w:val="center"/>
        <w:rPr>
          <w:rFonts w:ascii="TH SarabunIT๙" w:hAnsi="TH SarabunIT๙" w:cs="TH SarabunIT๙"/>
          <w:color w:val="000000"/>
        </w:rPr>
      </w:pPr>
    </w:p>
    <w:p w14:paraId="3DA9FA0A" w14:textId="77777777" w:rsidR="00576C82" w:rsidRDefault="00576C82" w:rsidP="00C90F89">
      <w:pPr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โรงเรียนวั</w:t>
      </w:r>
      <w:r>
        <w:rPr>
          <w:rFonts w:ascii="TH SarabunIT๙" w:hAnsi="TH SarabunIT๙" w:cs="TH SarabunIT๙" w:hint="cs"/>
          <w:b/>
          <w:bCs/>
          <w:color w:val="000000"/>
          <w:cs/>
        </w:rPr>
        <w:t>ดโฆสิตาราม</w:t>
      </w:r>
    </w:p>
    <w:p w14:paraId="548A9469" w14:textId="5B894F09" w:rsidR="00C90F89" w:rsidRPr="00576C82" w:rsidRDefault="006F593E" w:rsidP="00C90F89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 wp14:anchorId="0123FAF7" wp14:editId="5C5F90B3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60745" cy="0"/>
                <wp:effectExtent l="0" t="19050" r="20955" b="38100"/>
                <wp:wrapNone/>
                <wp:docPr id="16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9C7CB" id="Line 12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78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BHNb5bdAAAACAEAAA8AAABkcnMvZG93&#10;bnJldi54bWxMT01PwkAQvZv4HzZj4oXAVo1QS7fEEL14MAE86G3pjm1Dd7bsLrT66x3CAU8zb97k&#10;feSLwbbiiD40jhTcTRIQSKUzDVUKPjav4xREiJqMbh2hgh8MsCiur3KdGdfTCo/rWAkWoZBpBXWM&#10;XSZlKGu0Okxch8Tct/NWR4a+ksbrnsVtK++TZCqtbogdat3hssZytz5YBWYVwstySH8f3v3bfv+Z&#10;jr76zUip25vheQ4i4hAvz3CKz9Gh4ExbdyATRMs45SqRZzIDwfzT45SX7fkgi1z+L1D8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BHNb5bdAAAACA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673CB980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</w:t>
      </w:r>
      <w:r w:rsidRPr="004F2D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4F2D6B">
        <w:rPr>
          <w:rFonts w:ascii="TH SarabunIT๙" w:hAnsi="TH SarabunIT๙" w:cs="TH SarabunIT๙" w:hint="cs"/>
          <w:b/>
          <w:bCs/>
          <w:sz w:val="32"/>
          <w:szCs w:val="32"/>
          <w:cs/>
        </w:rPr>
        <w:t>โฆสิตาราม</w:t>
      </w:r>
    </w:p>
    <w:p w14:paraId="1FA54C7A" w14:textId="6D171648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32"/>
        </w:rPr>
      </w:pPr>
      <w:r w:rsidRPr="004F2D6B">
        <w:rPr>
          <w:rFonts w:ascii="TH SarabunIT๙" w:hAnsi="TH SarabunIT๙" w:cs="TH SarabunIT๙"/>
          <w:b/>
          <w:bCs/>
          <w:color w:val="000000"/>
          <w:sz w:val="28"/>
          <w:szCs w:val="32"/>
          <w:cs/>
        </w:rPr>
        <w:t xml:space="preserve">วันที่ </w:t>
      </w:r>
      <w:r w:rsidR="00EF46A4">
        <w:rPr>
          <w:rFonts w:ascii="TH SarabunIT๙" w:hAnsi="TH SarabunIT๙" w:cs="TH SarabunIT๙" w:hint="cs"/>
          <w:b/>
          <w:bCs/>
          <w:color w:val="000000"/>
          <w:sz w:val="28"/>
          <w:szCs w:val="32"/>
          <w:cs/>
        </w:rPr>
        <w:t>..........</w:t>
      </w:r>
      <w:r w:rsidRPr="004F2D6B">
        <w:rPr>
          <w:rFonts w:ascii="TH SarabunIT๙" w:hAnsi="TH SarabunIT๙" w:cs="TH SarabunIT๙" w:hint="cs"/>
          <w:b/>
          <w:bCs/>
          <w:color w:val="000000"/>
          <w:sz w:val="28"/>
          <w:szCs w:val="32"/>
          <w:cs/>
        </w:rPr>
        <w:t>สิงหาคม 2</w:t>
      </w:r>
      <w:r w:rsidR="00EF46A4">
        <w:rPr>
          <w:rFonts w:ascii="TH SarabunIT๙" w:hAnsi="TH SarabunIT๙" w:cs="TH SarabunIT๙" w:hint="cs"/>
          <w:b/>
          <w:bCs/>
          <w:color w:val="000000"/>
          <w:sz w:val="28"/>
          <w:szCs w:val="32"/>
          <w:cs/>
        </w:rPr>
        <w:t>568</w:t>
      </w:r>
    </w:p>
    <w:p w14:paraId="0B038E3C" w14:textId="77777777" w:rsidR="00576C82" w:rsidRPr="00576C82" w:rsidRDefault="00576C82" w:rsidP="00576C82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271EC0FA" w14:textId="3D7964B5" w:rsidR="00E92C36" w:rsidRPr="00576C82" w:rsidRDefault="004F2D6B" w:rsidP="00E92C36">
      <w:pPr>
        <w:jc w:val="center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br/>
      </w:r>
      <w:r>
        <w:rPr>
          <w:rFonts w:ascii="TH SarabunIT๙" w:hAnsi="TH SarabunIT๙" w:cs="TH SarabunIT๙"/>
          <w:b/>
          <w:bCs/>
          <w:i/>
          <w:iCs/>
          <w:noProof/>
          <w:color w:val="000000"/>
          <w:sz w:val="32"/>
          <w:szCs w:val="32"/>
          <w:lang w:val="th-TH"/>
        </w:rPr>
        <w:drawing>
          <wp:inline distT="0" distB="0" distL="0" distR="0" wp14:anchorId="577B90A8" wp14:editId="76AE0DBE">
            <wp:extent cx="4609301" cy="3457575"/>
            <wp:effectExtent l="0" t="0" r="1270" b="0"/>
            <wp:docPr id="11799328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32823" name="รูปภาพ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26" cy="34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09C4" w14:textId="6458F15E" w:rsidR="00E92C36" w:rsidRPr="00576C82" w:rsidRDefault="00E92C36" w:rsidP="00E92C36">
      <w:pPr>
        <w:jc w:val="center"/>
        <w:rPr>
          <w:rFonts w:ascii="TH SarabunIT๙" w:hAnsi="TH SarabunIT๙" w:cs="TH SarabunIT๙"/>
          <w:color w:val="000000"/>
          <w:cs/>
        </w:rPr>
      </w:pPr>
    </w:p>
    <w:p w14:paraId="1F0387C8" w14:textId="77777777" w:rsidR="00576C82" w:rsidRPr="00576C82" w:rsidRDefault="00576C82" w:rsidP="00292EDD">
      <w:pPr>
        <w:jc w:val="center"/>
        <w:rPr>
          <w:rFonts w:ascii="TH SarabunIT๙" w:hAnsi="TH SarabunIT๙" w:cs="TH SarabunIT๙"/>
          <w:color w:val="000000"/>
          <w:cs/>
        </w:rPr>
      </w:pPr>
    </w:p>
    <w:p w14:paraId="2373AA28" w14:textId="54CBD05B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4F2D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4F2D6B">
        <w:rPr>
          <w:rFonts w:ascii="TH SarabunIT๙" w:hAnsi="TH SarabunIT๙" w:cs="TH SarabunIT๙" w:hint="cs"/>
          <w:b/>
          <w:bCs/>
          <w:sz w:val="32"/>
          <w:szCs w:val="32"/>
          <w:cs/>
        </w:rPr>
        <w:t>โฆสิตาราม</w:t>
      </w:r>
    </w:p>
    <w:p w14:paraId="27537F19" w14:textId="0B105611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32"/>
        </w:rPr>
      </w:pPr>
    </w:p>
    <w:p w14:paraId="1FAE69C8" w14:textId="77777777" w:rsidR="004F2D6B" w:rsidRDefault="004F2D6B" w:rsidP="00C90F89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4063EA8A" w14:textId="04B448F9" w:rsidR="00292EDD" w:rsidRDefault="00C90F89" w:rsidP="00C90F89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lastRenderedPageBreak/>
        <w:br/>
      </w:r>
      <w:r w:rsidR="004F2D6B">
        <w:rPr>
          <w:rFonts w:ascii="TH SarabunIT๙" w:hAnsi="TH SarabunIT๙" w:cs="TH SarabunIT๙" w:hint="cs"/>
          <w:noProof/>
          <w:color w:val="000000"/>
          <w:lang w:val="th-TH"/>
        </w:rPr>
        <w:drawing>
          <wp:inline distT="0" distB="0" distL="0" distR="0" wp14:anchorId="13602CAF" wp14:editId="76DF7C3C">
            <wp:extent cx="4329103" cy="3247390"/>
            <wp:effectExtent l="0" t="0" r="0" b="0"/>
            <wp:docPr id="67510830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08309" name="รูปภาพ 6751083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102" cy="32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CACF" w14:textId="77777777" w:rsidR="004F2D6B" w:rsidRDefault="004F2D6B" w:rsidP="00C90F89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27D5C266" w14:textId="7F874E48" w:rsidR="004F2D6B" w:rsidRDefault="004F2D6B" w:rsidP="004F2D6B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ภาพที่ </w:t>
      </w:r>
      <w:r w:rsidR="00A120DF">
        <w:rPr>
          <w:rFonts w:ascii="TH SarabunIT๙" w:hAnsi="TH SarabunIT๙" w:cs="TH SarabunIT๙" w:hint="cs"/>
          <w:color w:val="000000"/>
          <w:cs/>
        </w:rPr>
        <w:t>3</w:t>
      </w:r>
      <w:r w:rsidRPr="00576C82">
        <w:rPr>
          <w:rFonts w:ascii="TH SarabunIT๙" w:hAnsi="TH SarabunIT๙" w:cs="TH SarabunIT๙"/>
          <w:color w:val="000000"/>
          <w:cs/>
        </w:rPr>
        <w:t xml:space="preserve">  แสดง</w:t>
      </w:r>
      <w:r>
        <w:rPr>
          <w:rFonts w:ascii="TH SarabunIT๙" w:hAnsi="TH SarabunIT๙" w:cs="TH SarabunIT๙" w:hint="cs"/>
          <w:color w:val="000000"/>
          <w:cs/>
        </w:rPr>
        <w:t>อาหารว่าง อาหารเบรก</w:t>
      </w:r>
      <w:r w:rsidRPr="00576C82">
        <w:rPr>
          <w:rFonts w:ascii="TH SarabunIT๙" w:hAnsi="TH SarabunIT๙" w:cs="TH SarabunIT๙"/>
          <w:color w:val="000000"/>
          <w:cs/>
        </w:rPr>
        <w:br/>
        <w:t xml:space="preserve">ที่มา </w:t>
      </w:r>
      <w:r w:rsidRPr="00576C82">
        <w:rPr>
          <w:rFonts w:ascii="TH SarabunIT๙" w:hAnsi="TH SarabunIT๙" w:cs="TH SarabunIT๙"/>
          <w:color w:val="000000"/>
        </w:rPr>
        <w:t>:</w:t>
      </w:r>
      <w:r w:rsidRPr="00576C82">
        <w:rPr>
          <w:rFonts w:ascii="TH SarabunIT๙" w:hAnsi="TH SarabunIT๙" w:cs="TH SarabunIT๙"/>
          <w:color w:val="000000"/>
          <w:cs/>
        </w:rPr>
        <w:t xml:space="preserve"> เชิดชัย  ช้ำเกตุ</w:t>
      </w:r>
    </w:p>
    <w:p w14:paraId="11DB195B" w14:textId="692DB7A1" w:rsid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cs/>
        </w:rPr>
        <w:br/>
      </w:r>
      <w:r w:rsidRPr="00576C82">
        <w:rPr>
          <w:rFonts w:ascii="TH SarabunIT๙" w:hAnsi="TH SarabunIT๙" w:cs="TH SarabunIT๙"/>
          <w:b/>
          <w:bCs/>
          <w:i/>
          <w:iCs/>
          <w:noProof/>
          <w:color w:val="000000"/>
          <w:sz w:val="32"/>
          <w:szCs w:val="32"/>
        </w:rPr>
        <w:drawing>
          <wp:inline distT="0" distB="0" distL="0" distR="0" wp14:anchorId="468C7598" wp14:editId="59D89DA6">
            <wp:extent cx="4389180" cy="3295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296" cy="330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  <w:t>.</w:t>
      </w:r>
    </w:p>
    <w:p w14:paraId="54298D58" w14:textId="77777777" w:rsidR="00E92C36" w:rsidRPr="00576C82" w:rsidRDefault="00E92C36" w:rsidP="00E92C36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</w:t>
      </w:r>
    </w:p>
    <w:p w14:paraId="695E71CE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4F2D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4F2D6B">
        <w:rPr>
          <w:rFonts w:ascii="TH SarabunIT๙" w:hAnsi="TH SarabunIT๙" w:cs="TH SarabunIT๙" w:hint="cs"/>
          <w:b/>
          <w:bCs/>
          <w:sz w:val="32"/>
          <w:szCs w:val="32"/>
          <w:cs/>
        </w:rPr>
        <w:t>โฆสิตาราม</w:t>
      </w:r>
    </w:p>
    <w:p w14:paraId="4AA6FD96" w14:textId="0CC29269" w:rsidR="00292EDD" w:rsidRPr="00576C82" w:rsidRDefault="00292EDD" w:rsidP="00C90F89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04AB40F6" w14:textId="77777777" w:rsidR="002C06A4" w:rsidRDefault="002C06A4" w:rsidP="00E92C36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7AD07E5B" w14:textId="77777777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2B8C715B" w14:textId="609AB691" w:rsidR="00E92C36" w:rsidRPr="00576C82" w:rsidRDefault="002C06A4" w:rsidP="00E92C36">
      <w:pPr>
        <w:jc w:val="center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noProof/>
          <w:color w:val="000000"/>
        </w:rPr>
        <w:lastRenderedPageBreak/>
        <w:drawing>
          <wp:inline distT="0" distB="0" distL="0" distR="0" wp14:anchorId="731C4B99" wp14:editId="4713F399">
            <wp:extent cx="4457700" cy="3343854"/>
            <wp:effectExtent l="0" t="0" r="0" b="9525"/>
            <wp:docPr id="180997636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76367" name="รูปภาพ 18099763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20" cy="33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79B" w14:textId="77777777" w:rsidR="004F2D6B" w:rsidRPr="00576C82" w:rsidRDefault="004F2D6B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687EC88D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EF46A4">
        <w:rPr>
          <w:rFonts w:ascii="TH SarabunIT๙" w:hAnsi="TH SarabunIT๙" w:cs="TH SarabunIT๙"/>
          <w:sz w:val="32"/>
          <w:szCs w:val="32"/>
          <w:cs/>
        </w:rPr>
        <w:t>ประมวลภาพ</w:t>
      </w:r>
      <w:r w:rsidRPr="00EF46A4">
        <w:rPr>
          <w:rFonts w:ascii="TH SarabunIT๙" w:hAnsi="TH SarabunIT๙" w:cs="TH SarabunIT๙"/>
          <w:sz w:val="32"/>
          <w:szCs w:val="32"/>
        </w:rPr>
        <w:t xml:space="preserve"> : </w:t>
      </w:r>
      <w:r w:rsidRPr="00EF46A4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EF46A4">
        <w:rPr>
          <w:rFonts w:ascii="TH SarabunIT๙" w:hAnsi="TH SarabunIT๙" w:cs="TH SarabunIT๙" w:hint="cs"/>
          <w:sz w:val="32"/>
          <w:szCs w:val="32"/>
          <w:cs/>
        </w:rPr>
        <w:t>โฆสิตาราม</w:t>
      </w:r>
    </w:p>
    <w:p w14:paraId="3C59F8CA" w14:textId="7AEBB214" w:rsidR="00576C82" w:rsidRPr="00576C82" w:rsidRDefault="00576C82" w:rsidP="00576C82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37EFCD8D" w14:textId="77777777" w:rsidR="00576C82" w:rsidRDefault="00576C82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11BADE65" w14:textId="3FBDE64D" w:rsidR="00C90F89" w:rsidRPr="00576C82" w:rsidRDefault="002C06A4" w:rsidP="00A264C1">
      <w:pPr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7338F6FB" wp14:editId="4C006AF4">
            <wp:extent cx="4595757" cy="3447415"/>
            <wp:effectExtent l="0" t="0" r="0" b="635"/>
            <wp:docPr id="3898774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7746" name="รูปภาพ 389877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688" cy="34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656A" w14:textId="77777777" w:rsidR="00A120DF" w:rsidRDefault="00A120DF" w:rsidP="00E92C36">
      <w:pPr>
        <w:jc w:val="center"/>
        <w:rPr>
          <w:rFonts w:ascii="TH SarabunIT๙" w:hAnsi="TH SarabunIT๙" w:cs="TH SarabunIT๙"/>
          <w:color w:val="000000"/>
        </w:rPr>
      </w:pPr>
    </w:p>
    <w:p w14:paraId="48F27F50" w14:textId="461713B5" w:rsidR="00E92C36" w:rsidRPr="00576C82" w:rsidRDefault="00C90F89" w:rsidP="00E92C36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>ภาพที่แสดงการสรุปผลการอบรมตามโครงการ</w:t>
      </w:r>
      <w:r w:rsidR="00E92C36" w:rsidRPr="00576C82">
        <w:rPr>
          <w:rFonts w:ascii="TH SarabunIT๙" w:hAnsi="TH SarabunIT๙" w:cs="TH SarabunIT๙"/>
          <w:color w:val="000000"/>
          <w:cs/>
        </w:rPr>
        <w:br/>
      </w:r>
    </w:p>
    <w:p w14:paraId="1A0B09DD" w14:textId="01FCFCF5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lastRenderedPageBreak/>
        <w:br/>
      </w:r>
      <w:r w:rsidR="002C06A4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6180FAF9" wp14:editId="1448E831">
            <wp:extent cx="4533114" cy="3400425"/>
            <wp:effectExtent l="0" t="0" r="1270" b="0"/>
            <wp:docPr id="96370124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01244" name="รูปภาพ 9637012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130" cy="34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290B" w14:textId="77777777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6379D954" w14:textId="77777777" w:rsidR="004F2D6B" w:rsidRPr="00EF46A4" w:rsidRDefault="004F2D6B" w:rsidP="004F2D6B">
      <w:pPr>
        <w:jc w:val="center"/>
        <w:rPr>
          <w:rFonts w:ascii="TH SarabunIT๙" w:hAnsi="TH SarabunIT๙" w:cs="TH SarabunIT๙"/>
          <w:i/>
          <w:iCs/>
          <w:color w:val="000000"/>
          <w:sz w:val="32"/>
          <w:szCs w:val="32"/>
          <w:cs/>
        </w:rPr>
      </w:pPr>
      <w:r w:rsidRPr="00EF46A4">
        <w:rPr>
          <w:rFonts w:ascii="TH SarabunIT๙" w:hAnsi="TH SarabunIT๙" w:cs="TH SarabunIT๙"/>
          <w:sz w:val="32"/>
          <w:szCs w:val="32"/>
          <w:cs/>
        </w:rPr>
        <w:t>ประมวลภาพ</w:t>
      </w:r>
      <w:r w:rsidRPr="00EF46A4">
        <w:rPr>
          <w:rFonts w:ascii="TH SarabunIT๙" w:hAnsi="TH SarabunIT๙" w:cs="TH SarabunIT๙"/>
          <w:sz w:val="32"/>
          <w:szCs w:val="32"/>
        </w:rPr>
        <w:t xml:space="preserve"> : </w:t>
      </w:r>
      <w:r w:rsidRPr="00EF46A4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EF46A4">
        <w:rPr>
          <w:rFonts w:ascii="TH SarabunIT๙" w:hAnsi="TH SarabunIT๙" w:cs="TH SarabunIT๙" w:hint="cs"/>
          <w:sz w:val="32"/>
          <w:szCs w:val="32"/>
          <w:cs/>
        </w:rPr>
        <w:t>โฆสิตาราม</w:t>
      </w:r>
    </w:p>
    <w:p w14:paraId="7E0963B5" w14:textId="77777777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49431C6D" w14:textId="77777777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6A0335FD" w14:textId="7E09A2D8" w:rsidR="00C90F89" w:rsidRPr="00576C82" w:rsidRDefault="002C06A4" w:rsidP="00A264C1">
      <w:pPr>
        <w:jc w:val="center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52B92F01" wp14:editId="7008D8E8">
            <wp:extent cx="4532268" cy="3399790"/>
            <wp:effectExtent l="0" t="0" r="1905" b="0"/>
            <wp:docPr id="47810209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02093" name="รูปภาพ 4781020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804" cy="34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2173" w14:textId="77777777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</w:rPr>
      </w:pPr>
    </w:p>
    <w:p w14:paraId="2F7EF9E4" w14:textId="7A1FE856" w:rsidR="00E92C36" w:rsidRPr="00576C82" w:rsidRDefault="00C90F89" w:rsidP="00E92C36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sz w:val="28"/>
          <w:szCs w:val="32"/>
          <w:cs/>
        </w:rPr>
        <w:t xml:space="preserve">ภาพที่ </w:t>
      </w:r>
      <w:r w:rsidR="00A120DF">
        <w:rPr>
          <w:rFonts w:ascii="TH SarabunIT๙" w:hAnsi="TH SarabunIT๙" w:cs="TH SarabunIT๙" w:hint="cs"/>
          <w:color w:val="000000"/>
          <w:sz w:val="28"/>
          <w:szCs w:val="32"/>
          <w:cs/>
        </w:rPr>
        <w:t>8</w:t>
      </w:r>
      <w:r w:rsidRPr="00576C82">
        <w:rPr>
          <w:rFonts w:ascii="TH SarabunIT๙" w:hAnsi="TH SarabunIT๙" w:cs="TH SarabunIT๙"/>
          <w:color w:val="000000"/>
          <w:sz w:val="28"/>
          <w:szCs w:val="32"/>
          <w:cs/>
        </w:rPr>
        <w:t xml:space="preserve">  แสดงอาหารตามโครงการ</w:t>
      </w:r>
      <w:r w:rsidR="00E92C36" w:rsidRPr="00576C82">
        <w:rPr>
          <w:rFonts w:ascii="TH SarabunIT๙" w:hAnsi="TH SarabunIT๙" w:cs="TH SarabunIT๙"/>
          <w:color w:val="000000"/>
          <w:sz w:val="28"/>
          <w:szCs w:val="32"/>
        </w:rPr>
        <w:br/>
      </w:r>
    </w:p>
    <w:p w14:paraId="354573C0" w14:textId="454295F8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44765102" w14:textId="352120CE" w:rsidR="00C90F89" w:rsidRPr="00576C82" w:rsidRDefault="00C90F89" w:rsidP="00A264C1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0A0EA5C7" w14:textId="77777777" w:rsidR="00E92C36" w:rsidRDefault="00E92C36" w:rsidP="00A264C1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28B2ECE5" w14:textId="77777777" w:rsidR="003751FA" w:rsidRPr="00576C82" w:rsidRDefault="003751FA" w:rsidP="00A264C1">
      <w:pPr>
        <w:jc w:val="center"/>
        <w:rPr>
          <w:rFonts w:ascii="TH SarabunIT๙" w:hAnsi="TH SarabunIT๙" w:cs="TH SarabunIT๙"/>
          <w:color w:val="000000"/>
          <w:sz w:val="28"/>
          <w:szCs w:val="32"/>
        </w:rPr>
      </w:pPr>
    </w:p>
    <w:p w14:paraId="0020155E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</w:pP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4F2D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F2D6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โครงการส่งเสริมและป้องกันยาเสพติดในสถานศึกษาโรงเรียนวัด</w:t>
      </w:r>
      <w:r w:rsidRPr="004F2D6B">
        <w:rPr>
          <w:rFonts w:ascii="TH SarabunIT๙" w:hAnsi="TH SarabunIT๙" w:cs="TH SarabunIT๙" w:hint="cs"/>
          <w:b/>
          <w:bCs/>
          <w:sz w:val="32"/>
          <w:szCs w:val="32"/>
          <w:cs/>
        </w:rPr>
        <w:t>โฆสิตาราม</w:t>
      </w:r>
    </w:p>
    <w:p w14:paraId="649BCEC7" w14:textId="77777777" w:rsidR="004F2D6B" w:rsidRPr="004F2D6B" w:rsidRDefault="004F2D6B" w:rsidP="004F2D6B">
      <w:pPr>
        <w:jc w:val="center"/>
        <w:rPr>
          <w:rFonts w:ascii="TH SarabunIT๙" w:hAnsi="TH SarabunIT๙" w:cs="TH SarabunIT๙"/>
          <w:b/>
          <w:bCs/>
          <w:color w:val="000000"/>
          <w:sz w:val="28"/>
          <w:szCs w:val="32"/>
        </w:rPr>
      </w:pPr>
    </w:p>
    <w:p w14:paraId="0A3266AF" w14:textId="17769888" w:rsidR="00C42410" w:rsidRPr="00576C82" w:rsidRDefault="00A120DF" w:rsidP="00C42410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  <w:r>
        <w:rPr>
          <w:rFonts w:ascii="TH SarabunIT๙" w:hAnsi="TH SarabunIT๙" w:cs="TH SarabunIT๙"/>
          <w:b/>
          <w:bCs/>
          <w:i/>
          <w:iCs/>
          <w:noProof/>
          <w:color w:val="000000"/>
          <w:sz w:val="58"/>
          <w:szCs w:val="58"/>
        </w:rPr>
        <w:drawing>
          <wp:inline distT="0" distB="0" distL="0" distR="0" wp14:anchorId="3BC64ED5" wp14:editId="041DD829">
            <wp:extent cx="4849495" cy="3637752"/>
            <wp:effectExtent l="0" t="0" r="8255" b="1270"/>
            <wp:docPr id="15368661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6614" name="รูปภาพ 1536866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19" cy="364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FF65" w14:textId="77777777" w:rsidR="00C42410" w:rsidRPr="00576C82" w:rsidRDefault="00C42410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10E7ABE6" w14:textId="52F45886" w:rsidR="00E92C36" w:rsidRPr="00576C82" w:rsidRDefault="00C42410" w:rsidP="00E92C36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ภาพที่ </w:t>
      </w:r>
      <w:r w:rsidR="00A120DF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9</w:t>
      </w: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  แสดง</w:t>
      </w:r>
      <w:r w:rsidR="00A120DF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วิทยากรมาให้การฝึกอบรม</w:t>
      </w:r>
      <w:r w:rsidR="00E92C36" w:rsidRPr="00576C82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  <w:br/>
      </w:r>
    </w:p>
    <w:p w14:paraId="22BA40BE" w14:textId="77777777" w:rsidR="00C42410" w:rsidRPr="00576C82" w:rsidRDefault="00C42410" w:rsidP="00C42410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5E52769D" w14:textId="4C78884D" w:rsidR="00C42410" w:rsidRDefault="00C42410" w:rsidP="00C42410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17AF649B" w14:textId="77777777" w:rsidR="003751FA" w:rsidRPr="00576C82" w:rsidRDefault="003751FA" w:rsidP="00C42410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1C9D4AB7" w14:textId="77777777" w:rsidR="00C42410" w:rsidRDefault="00C42410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0B4DACEF" w14:textId="77777777" w:rsidR="004F2D6B" w:rsidRPr="00576C82" w:rsidRDefault="004F2D6B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375EE5E8" w14:textId="77777777" w:rsidR="00576C82" w:rsidRDefault="00576C82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13A1BB42" w14:textId="77777777" w:rsidR="00A120DF" w:rsidRDefault="00A120DF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26349A5F" w14:textId="77777777" w:rsidR="00A120DF" w:rsidRDefault="00A120DF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2FBF09B6" w14:textId="77777777" w:rsidR="00A120DF" w:rsidRDefault="00A120DF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28E854DD" w14:textId="77777777" w:rsidR="00A120DF" w:rsidRDefault="00A120DF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8"/>
          <w:szCs w:val="58"/>
        </w:rPr>
      </w:pPr>
    </w:p>
    <w:p w14:paraId="1F32235C" w14:textId="77777777" w:rsidR="004622B5" w:rsidRPr="00EF46A4" w:rsidRDefault="00E92C36" w:rsidP="004622B5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</w:pPr>
      <w:r w:rsidRPr="00EF46A4"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  <w:lastRenderedPageBreak/>
        <w:t>ส</w:t>
      </w:r>
      <w:r w:rsidR="004622B5" w:rsidRPr="00EF46A4">
        <w:rPr>
          <w:rFonts w:ascii="TH SarabunIT๙" w:hAnsi="TH SarabunIT๙" w:cs="TH SarabunIT๙"/>
          <w:b/>
          <w:bCs/>
          <w:i/>
          <w:iCs/>
          <w:color w:val="000000"/>
          <w:sz w:val="52"/>
          <w:szCs w:val="52"/>
          <w:cs/>
        </w:rPr>
        <w:t>รุปผลความคิดเห็นผู้เกี่ยวข้อง</w:t>
      </w:r>
    </w:p>
    <w:p w14:paraId="61833B2A" w14:textId="0B7E10C3" w:rsidR="00655ADA" w:rsidRPr="00576C82" w:rsidRDefault="00655ADA" w:rsidP="00655ADA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A53DB2"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 w:rsidR="00576C82"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0281A3B0" w14:textId="77777777" w:rsidR="004622B5" w:rsidRPr="00576C82" w:rsidRDefault="006F593E" w:rsidP="004622B5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5C69B886" wp14:editId="5ED8C804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60745" cy="0"/>
                <wp:effectExtent l="0" t="19050" r="20955" b="38100"/>
                <wp:wrapNone/>
                <wp:docPr id="4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0ED5" id="Line 15" o:spid="_x0000_s1026" style="position:absolute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78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BHNb5bdAAAACAEAAA8AAABkcnMvZG93&#10;bnJldi54bWxMT01PwkAQvZv4HzZj4oXAVo1QS7fEEL14MAE86G3pjm1Dd7bsLrT66x3CAU8zb97k&#10;feSLwbbiiD40jhTcTRIQSKUzDVUKPjav4xREiJqMbh2hgh8MsCiur3KdGdfTCo/rWAkWoZBpBXWM&#10;XSZlKGu0Okxch8Tct/NWR4a+ksbrnsVtK++TZCqtbogdat3hssZytz5YBWYVwstySH8f3v3bfv+Z&#10;jr76zUip25vheQ4i4hAvz3CKz9Gh4ExbdyATRMs45SqRZzIDwfzT45SX7fkgi1z+L1D8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BHNb5bdAAAACA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427139DB" w14:textId="77777777" w:rsidR="004622B5" w:rsidRPr="00576C82" w:rsidRDefault="004622B5" w:rsidP="004622B5">
      <w:pPr>
        <w:ind w:left="4320" w:firstLine="72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CC552C4" w14:textId="0C4B7995" w:rsidR="004622B5" w:rsidRPr="00576C82" w:rsidRDefault="004622B5" w:rsidP="004622B5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ในการสรุปผลการดำเนิ</w:t>
      </w:r>
      <w:r w:rsidR="002C06A4">
        <w:rPr>
          <w:rFonts w:ascii="TH SarabunIT๙" w:hAnsi="TH SarabunIT๙" w:cs="TH SarabunIT๙" w:hint="cs"/>
          <w:color w:val="000000"/>
          <w:sz w:val="32"/>
          <w:szCs w:val="32"/>
          <w:cs/>
        </w:rPr>
        <w:t>นโครงการ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ครั้งนี้  คณะกรรมการฝ่ายประเมินผล  ได้จัดทำแบบสำรวจ  โดยจัดเก็บข้อมูลจาก ผู้เรียน   ครู   และสรุปผล โดยใช้ค่าทางสถิติพื้นฐาน</w:t>
      </w:r>
      <w:r w:rsidRPr="00576C8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ซึ่งมีผลตอบแบบสอบถามและส่งคืน</w:t>
      </w:r>
      <w:r w:rsidR="00D833F1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สรุปดังนี้</w:t>
      </w:r>
    </w:p>
    <w:p w14:paraId="1C75BB29" w14:textId="3EB9AE92" w:rsidR="003C7CED" w:rsidRPr="00576C82" w:rsidRDefault="003C7CED" w:rsidP="004622B5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ข้อมูลพื้นฐาน  จำนวนผู้ตอบแบบสอบถาม  จำนวน 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892008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คน    โดยการสุ่มแจกแบบสอบถาม</w:t>
      </w:r>
    </w:p>
    <w:p w14:paraId="6B99C51F" w14:textId="311FA1E7" w:rsidR="004622B5" w:rsidRPr="00576C82" w:rsidRDefault="00D076EA" w:rsidP="004622B5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มีผู้ส่งกลับคืน  จำนวน</w:t>
      </w:r>
      <w:r w:rsidR="003C7CED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576C82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892008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="003C7CED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ชุด     </w:t>
      </w:r>
    </w:p>
    <w:p w14:paraId="052C1D11" w14:textId="77777777" w:rsidR="003C7CED" w:rsidRPr="00576C82" w:rsidRDefault="005B4E64" w:rsidP="00E00476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D7E2B67" wp14:editId="7E2B5341">
            <wp:extent cx="5219700" cy="2654300"/>
            <wp:effectExtent l="0" t="0" r="0" b="0"/>
            <wp:docPr id="1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863D0BF" w14:textId="77777777" w:rsidR="00C92FEB" w:rsidRPr="00576C82" w:rsidRDefault="00281B59" w:rsidP="00E00476">
      <w:pPr>
        <w:ind w:left="720" w:firstLine="720"/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อายุของผู้ตอบแบบสอบถาม</w:t>
      </w:r>
    </w:p>
    <w:p w14:paraId="784BF25F" w14:textId="77777777" w:rsidR="004622B5" w:rsidRPr="00576C82" w:rsidRDefault="005B4E64" w:rsidP="00E00476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29164841" wp14:editId="3968CA18">
            <wp:extent cx="5175849" cy="2754630"/>
            <wp:effectExtent l="0" t="0" r="6350" b="0"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9E0F31" w14:textId="77777777" w:rsidR="00206AC4" w:rsidRPr="00576C82" w:rsidRDefault="00206AC4" w:rsidP="00206AC4">
      <w:pPr>
        <w:rPr>
          <w:rFonts w:ascii="TH SarabunIT๙" w:hAnsi="TH SarabunIT๙" w:cs="TH SarabunIT๙"/>
          <w:color w:val="000000"/>
        </w:rPr>
      </w:pPr>
    </w:p>
    <w:p w14:paraId="0EB974D7" w14:textId="77777777" w:rsidR="00206AC4" w:rsidRDefault="00206AC4" w:rsidP="00206AC4">
      <w:pPr>
        <w:rPr>
          <w:rFonts w:ascii="TH SarabunIT๙" w:hAnsi="TH SarabunIT๙" w:cs="TH SarabunIT๙"/>
          <w:color w:val="000000"/>
        </w:rPr>
      </w:pPr>
    </w:p>
    <w:p w14:paraId="4A71E6FD" w14:textId="77777777" w:rsidR="004D4167" w:rsidRDefault="004D4167" w:rsidP="00206AC4">
      <w:pPr>
        <w:rPr>
          <w:rFonts w:ascii="TH SarabunIT๙" w:hAnsi="TH SarabunIT๙" w:cs="TH SarabunIT๙"/>
          <w:color w:val="000000"/>
        </w:rPr>
      </w:pPr>
    </w:p>
    <w:p w14:paraId="2877B38E" w14:textId="77777777" w:rsidR="004D4167" w:rsidRDefault="004D4167" w:rsidP="00206AC4">
      <w:pPr>
        <w:rPr>
          <w:rFonts w:ascii="TH SarabunIT๙" w:hAnsi="TH SarabunIT๙" w:cs="TH SarabunIT๙"/>
          <w:color w:val="000000"/>
        </w:rPr>
      </w:pPr>
    </w:p>
    <w:p w14:paraId="405CB731" w14:textId="77777777" w:rsidR="00EF46A4" w:rsidRPr="00576C82" w:rsidRDefault="00EF46A4" w:rsidP="00206AC4">
      <w:pPr>
        <w:rPr>
          <w:rFonts w:ascii="TH SarabunIT๙" w:hAnsi="TH SarabunIT๙" w:cs="TH SarabunIT๙"/>
          <w:color w:val="000000"/>
        </w:rPr>
      </w:pPr>
    </w:p>
    <w:p w14:paraId="7BC40BC2" w14:textId="77777777" w:rsidR="007C0330" w:rsidRPr="00576C82" w:rsidRDefault="007C0330" w:rsidP="00206AC4">
      <w:pPr>
        <w:rPr>
          <w:rFonts w:ascii="TH SarabunIT๙" w:hAnsi="TH SarabunIT๙" w:cs="TH SarabunIT๙"/>
          <w:color w:val="000000"/>
        </w:rPr>
      </w:pPr>
    </w:p>
    <w:p w14:paraId="0AAC11EE" w14:textId="77777777" w:rsidR="00EF46A4" w:rsidRDefault="00EF46A4" w:rsidP="004D4167">
      <w:pPr>
        <w:rPr>
          <w:rFonts w:ascii="TH SarabunIT๙" w:hAnsi="TH SarabunIT๙" w:cs="TH SarabunIT๙"/>
          <w:b/>
          <w:bCs/>
          <w:color w:val="000000"/>
        </w:rPr>
      </w:pPr>
    </w:p>
    <w:p w14:paraId="36FF2CA1" w14:textId="02F4F6C8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18CBD70B" w14:textId="77777777" w:rsidR="00417C9F" w:rsidRPr="00576C82" w:rsidRDefault="006F593E" w:rsidP="00417C9F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1344" behindDoc="0" locked="0" layoutInCell="1" allowOverlap="1" wp14:anchorId="3938A443" wp14:editId="4D027E53">
                <wp:simplePos x="0" y="0"/>
                <wp:positionH relativeFrom="column">
                  <wp:posOffset>114300</wp:posOffset>
                </wp:positionH>
                <wp:positionV relativeFrom="paragraph">
                  <wp:posOffset>43179</wp:posOffset>
                </wp:positionV>
                <wp:extent cx="5960745" cy="0"/>
                <wp:effectExtent l="0" t="19050" r="20955" b="38100"/>
                <wp:wrapNone/>
                <wp:docPr id="4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18A23" id="Line 33" o:spid="_x0000_s1026" style="position:absolute;z-index: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3.4pt" to="478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DOLTx7dAAAABgEAAA8AAABkcnMvZG93&#10;bnJldi54bWxMj8tOwzAQRfdI/IM1SGwq6gAihDROhSrYsEDqYwE7Nx6SqPE4td0m8PVM2dDl0R3d&#10;ObeYj7YTR/ShdaTgdpqAQKqcaalWsFm/3mQgQtRkdOcIFXxjgHl5eVHo3LiBlnhcxVpwCYVcK2hi&#10;7HMpQ9Wg1WHqeiTOvpy3OjL6WhqvBy63nbxLklRa3RJ/aHSPiwar3epgFZhlCC+LMfu5f/dv+/1H&#10;Nvkc1hOlrq/G5xmIiGP8P4aTPqtDyU5bdyATRMec8ZSoIOUBHD89pI8gtn8sy0Ke65e/AA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DOLTx7dAAAABg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5F057C6A" w14:textId="77777777" w:rsidR="00417C9F" w:rsidRPr="00576C82" w:rsidRDefault="0055504C" w:rsidP="00625947">
      <w:pPr>
        <w:numPr>
          <w:ilvl w:val="0"/>
          <w:numId w:val="15"/>
        </w:numPr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ช่วง</w:t>
      </w:r>
      <w:r w:rsidR="00391B83" w:rsidRPr="00576C82">
        <w:rPr>
          <w:rFonts w:ascii="TH SarabunIT๙" w:hAnsi="TH SarabunIT๙" w:cs="TH SarabunIT๙"/>
          <w:b/>
          <w:bCs/>
          <w:color w:val="000000"/>
          <w:cs/>
        </w:rPr>
        <w:t>ระยะเวลา</w:t>
      </w:r>
      <w:r w:rsidR="00892008" w:rsidRPr="00576C82">
        <w:rPr>
          <w:rFonts w:ascii="TH SarabunIT๙" w:hAnsi="TH SarabunIT๙" w:cs="TH SarabunIT๙"/>
          <w:b/>
          <w:bCs/>
          <w:color w:val="000000"/>
          <w:cs/>
        </w:rPr>
        <w:t>ในการจัดกิจกรรม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FA7A07" w:rsidRPr="00576C82" w14:paraId="22CDC326" w14:textId="77777777">
        <w:tc>
          <w:tcPr>
            <w:tcW w:w="2448" w:type="dxa"/>
          </w:tcPr>
          <w:p w14:paraId="7082C9EB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64892D49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7D9B3F87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47E12178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BE2DBD" w:rsidRPr="00576C82" w14:paraId="4165F8DA" w14:textId="77777777">
        <w:tc>
          <w:tcPr>
            <w:tcW w:w="2448" w:type="dxa"/>
          </w:tcPr>
          <w:p w14:paraId="4AC45861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697F575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55462667" w14:textId="3F9CC6BB" w:rsidR="00BE2DBD" w:rsidRPr="00576C82" w:rsidRDefault="004D4167" w:rsidP="003D4BF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80</w:t>
            </w:r>
          </w:p>
        </w:tc>
        <w:tc>
          <w:tcPr>
            <w:tcW w:w="3278" w:type="dxa"/>
          </w:tcPr>
          <w:p w14:paraId="7F3C250A" w14:textId="77777777" w:rsidR="00BE2DBD" w:rsidRPr="00576C82" w:rsidRDefault="00A53DB2" w:rsidP="006E15BD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๘๐</w:t>
            </w:r>
          </w:p>
        </w:tc>
      </w:tr>
      <w:tr w:rsidR="00BE2DBD" w:rsidRPr="00576C82" w14:paraId="1F17E150" w14:textId="77777777">
        <w:tc>
          <w:tcPr>
            <w:tcW w:w="2448" w:type="dxa"/>
          </w:tcPr>
          <w:p w14:paraId="0008A5BB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66CAA4F0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07267943" w14:textId="2BA51F2C" w:rsidR="00BE2DBD" w:rsidRPr="00576C82" w:rsidRDefault="00A53DB2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4D4167">
              <w:rPr>
                <w:rFonts w:ascii="TH SarabunIT๙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278" w:type="dxa"/>
          </w:tcPr>
          <w:p w14:paraId="6A06B9EE" w14:textId="77777777" w:rsidR="00BE2DBD" w:rsidRPr="00576C82" w:rsidRDefault="00A53DB2" w:rsidP="00206BD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๒๐</w:t>
            </w:r>
          </w:p>
        </w:tc>
      </w:tr>
      <w:tr w:rsidR="00BE2DBD" w:rsidRPr="00576C82" w14:paraId="05530739" w14:textId="77777777">
        <w:tc>
          <w:tcPr>
            <w:tcW w:w="2448" w:type="dxa"/>
          </w:tcPr>
          <w:p w14:paraId="722B8B95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0B96C4F3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320E4E75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69E4B079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C76D43" w:rsidRPr="00576C82" w14:paraId="4F59CD4C" w14:textId="77777777">
        <w:tc>
          <w:tcPr>
            <w:tcW w:w="4608" w:type="dxa"/>
            <w:gridSpan w:val="2"/>
          </w:tcPr>
          <w:p w14:paraId="5D48D372" w14:textId="77777777" w:rsidR="00C76D43" w:rsidRPr="00576C82" w:rsidRDefault="00C76D43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4DE4B007" w14:textId="77777777" w:rsidR="00C76D43" w:rsidRPr="00576C82" w:rsidRDefault="002D3D85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  <w:tc>
          <w:tcPr>
            <w:tcW w:w="3278" w:type="dxa"/>
          </w:tcPr>
          <w:p w14:paraId="5941E0CC" w14:textId="77777777" w:rsidR="00C76D43" w:rsidRPr="00576C82" w:rsidRDefault="00391B83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</w:tbl>
    <w:p w14:paraId="4325B89F" w14:textId="77777777" w:rsidR="00F42C97" w:rsidRPr="00576C82" w:rsidRDefault="00FA7A07" w:rsidP="00AD73DE">
      <w:pPr>
        <w:ind w:left="720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ผู้ร่วมดำเนินกิจกรรม ร้อยละ 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A53DB2" w:rsidRPr="00576C82">
        <w:rPr>
          <w:rFonts w:ascii="TH SarabunIT๙" w:hAnsi="TH SarabunIT๙" w:cs="TH SarabunIT๙"/>
          <w:color w:val="000000"/>
          <w:cs/>
        </w:rPr>
        <w:t xml:space="preserve"> ๘๐</w:t>
      </w:r>
      <w:r w:rsidRPr="00576C82">
        <w:rPr>
          <w:rFonts w:ascii="TH SarabunIT๙" w:hAnsi="TH SarabunIT๙" w:cs="TH SarabunIT๙"/>
          <w:color w:val="000000"/>
          <w:cs/>
        </w:rPr>
        <w:t xml:space="preserve">  มีความเห็นว่า  </w:t>
      </w:r>
      <w:r w:rsidR="0055504C" w:rsidRPr="00576C82">
        <w:rPr>
          <w:rFonts w:ascii="TH SarabunIT๙" w:hAnsi="TH SarabunIT๙" w:cs="TH SarabunIT๙"/>
          <w:b/>
          <w:bCs/>
          <w:color w:val="000000"/>
          <w:cs/>
        </w:rPr>
        <w:t>ช่วง</w:t>
      </w:r>
      <w:r w:rsidR="00B9192B" w:rsidRPr="00576C82">
        <w:rPr>
          <w:rFonts w:ascii="TH SarabunIT๙" w:hAnsi="TH SarabunIT๙" w:cs="TH SarabunIT๙"/>
          <w:b/>
          <w:bCs/>
          <w:color w:val="000000"/>
          <w:cs/>
        </w:rPr>
        <w:t>ระยะเวลา</w:t>
      </w:r>
      <w:r w:rsidR="00A53DB2" w:rsidRPr="00576C82">
        <w:rPr>
          <w:rFonts w:ascii="TH SarabunIT๙" w:hAnsi="TH SarabunIT๙" w:cs="TH SarabunIT๙"/>
          <w:b/>
          <w:bCs/>
          <w:color w:val="000000"/>
          <w:cs/>
        </w:rPr>
        <w:t xml:space="preserve">ในการจัดกิจกรรม  </w:t>
      </w:r>
      <w:r w:rsidR="003B1E1E" w:rsidRPr="00576C82">
        <w:rPr>
          <w:rFonts w:ascii="TH SarabunIT๙" w:hAnsi="TH SarabunIT๙" w:cs="TH SarabunIT๙"/>
          <w:color w:val="000000"/>
          <w:cs/>
        </w:rPr>
        <w:t>มีความเหมาะสม</w:t>
      </w:r>
    </w:p>
    <w:p w14:paraId="192887B4" w14:textId="77777777" w:rsidR="00FA7A07" w:rsidRPr="00576C82" w:rsidRDefault="00F42C97" w:rsidP="00F42C97">
      <w:pPr>
        <w:ind w:left="720" w:firstLine="720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®  </w:t>
      </w:r>
      <w:r w:rsidR="00FA7A07" w:rsidRPr="00576C82">
        <w:rPr>
          <w:rFonts w:ascii="TH SarabunIT๙" w:hAnsi="TH SarabunIT๙" w:cs="TH SarabunIT๙"/>
          <w:color w:val="000000"/>
          <w:cs/>
        </w:rPr>
        <w:t xml:space="preserve">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FA7A07" w:rsidRPr="00576C82">
        <w:rPr>
          <w:rFonts w:ascii="TH SarabunIT๙" w:hAnsi="TH SarabunIT๙" w:cs="TH SarabunIT๙"/>
          <w:color w:val="000000"/>
          <w:cs/>
        </w:rPr>
        <w:t xml:space="preserve">   </w:t>
      </w:r>
      <w:r w:rsidR="00CF5838" w:rsidRPr="00576C82">
        <w:rPr>
          <w:rFonts w:ascii="TH SarabunIT๙" w:hAnsi="TH SarabunIT๙" w:cs="TH SarabunIT๙"/>
          <w:color w:val="000000"/>
          <w:cs/>
        </w:rPr>
        <w:t>มาก</w:t>
      </w:r>
    </w:p>
    <w:p w14:paraId="42EAB2FF" w14:textId="77777777" w:rsidR="00FA7A07" w:rsidRPr="00576C82" w:rsidRDefault="005B4E64" w:rsidP="00FA7A07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73B503C6" wp14:editId="025ECA08">
            <wp:extent cx="3422747" cy="2009869"/>
            <wp:effectExtent l="0" t="0" r="6350" b="0"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0E1B9BA" w14:textId="77777777" w:rsidR="00FA7A07" w:rsidRPr="00576C82" w:rsidRDefault="00D95BB2" w:rsidP="00D95BB2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สถานที่เหมาะสม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FA7A07" w:rsidRPr="00576C82" w14:paraId="183492E3" w14:textId="77777777">
        <w:tc>
          <w:tcPr>
            <w:tcW w:w="2448" w:type="dxa"/>
          </w:tcPr>
          <w:p w14:paraId="2E9EED49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2201E5C2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3DD80DF5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249C389D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BE2DBD" w:rsidRPr="00576C82" w14:paraId="23A91AD1" w14:textId="77777777">
        <w:tc>
          <w:tcPr>
            <w:tcW w:w="2448" w:type="dxa"/>
          </w:tcPr>
          <w:p w14:paraId="33F3DC9E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2D635E2F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5821012C" w14:textId="60751514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90</w:t>
            </w:r>
          </w:p>
        </w:tc>
        <w:tc>
          <w:tcPr>
            <w:tcW w:w="3278" w:type="dxa"/>
          </w:tcPr>
          <w:p w14:paraId="0536D57F" w14:textId="2BF25EE3" w:rsidR="00BE2DBD" w:rsidRPr="00576C82" w:rsidRDefault="004D4167" w:rsidP="003D4BF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90</w:t>
            </w:r>
          </w:p>
        </w:tc>
      </w:tr>
      <w:tr w:rsidR="00BE2DBD" w:rsidRPr="00576C82" w14:paraId="180E789A" w14:textId="77777777">
        <w:tc>
          <w:tcPr>
            <w:tcW w:w="2448" w:type="dxa"/>
          </w:tcPr>
          <w:p w14:paraId="297687D0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4344FFC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4914EDCD" w14:textId="2C8A0CB8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</w:p>
        </w:tc>
        <w:tc>
          <w:tcPr>
            <w:tcW w:w="3278" w:type="dxa"/>
          </w:tcPr>
          <w:p w14:paraId="42F3A505" w14:textId="4716B98C" w:rsidR="00BE2DBD" w:rsidRPr="00576C82" w:rsidRDefault="004D4167" w:rsidP="004D4167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</w:p>
        </w:tc>
      </w:tr>
      <w:tr w:rsidR="00BE2DBD" w:rsidRPr="00576C82" w14:paraId="0E90B616" w14:textId="77777777">
        <w:tc>
          <w:tcPr>
            <w:tcW w:w="2448" w:type="dxa"/>
          </w:tcPr>
          <w:p w14:paraId="7E355FDE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60ABC321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3869B004" w14:textId="4DD90D5F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4</w:t>
            </w:r>
          </w:p>
        </w:tc>
        <w:tc>
          <w:tcPr>
            <w:tcW w:w="3278" w:type="dxa"/>
          </w:tcPr>
          <w:p w14:paraId="499259ED" w14:textId="1AE2C35D" w:rsidR="00BE2DBD" w:rsidRPr="00576C82" w:rsidRDefault="004D4167" w:rsidP="001238D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4</w:t>
            </w:r>
          </w:p>
        </w:tc>
      </w:tr>
      <w:tr w:rsidR="00FA7A07" w:rsidRPr="00576C82" w14:paraId="28D84A23" w14:textId="77777777">
        <w:tc>
          <w:tcPr>
            <w:tcW w:w="4608" w:type="dxa"/>
            <w:gridSpan w:val="2"/>
          </w:tcPr>
          <w:p w14:paraId="60A62D6D" w14:textId="77777777" w:rsidR="00FA7A07" w:rsidRPr="00576C82" w:rsidRDefault="00FA7A0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62299AB8" w14:textId="77777777" w:rsidR="00FA7A07" w:rsidRPr="00576C82" w:rsidRDefault="002D3D85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  <w:tc>
          <w:tcPr>
            <w:tcW w:w="3278" w:type="dxa"/>
          </w:tcPr>
          <w:p w14:paraId="712162CD" w14:textId="77777777" w:rsidR="00FA7A07" w:rsidRPr="00576C82" w:rsidRDefault="00220695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</w:tbl>
    <w:p w14:paraId="0CA0D757" w14:textId="193C4F53" w:rsidR="00B9192B" w:rsidRPr="00576C82" w:rsidRDefault="00FA7A07" w:rsidP="00AD73DE">
      <w:pPr>
        <w:ind w:left="720"/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ผู้ร่วมดำเนินกิจกรรม ร้อยละ </w:t>
      </w:r>
      <w:r w:rsidR="00CF5838" w:rsidRPr="00576C82">
        <w:rPr>
          <w:rFonts w:ascii="TH SarabunIT๙" w:hAnsi="TH SarabunIT๙" w:cs="TH SarabunIT๙"/>
          <w:color w:val="000000"/>
        </w:rPr>
        <w:t xml:space="preserve"> </w:t>
      </w:r>
      <w:r w:rsidR="004D4167">
        <w:rPr>
          <w:rFonts w:ascii="TH SarabunIT๙" w:hAnsi="TH SarabunIT๙" w:cs="TH SarabunIT๙"/>
          <w:color w:val="000000"/>
        </w:rPr>
        <w:t>90</w:t>
      </w:r>
      <w:r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F42C97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มีความเห็นว่า  </w:t>
      </w:r>
      <w:r w:rsidR="00B9192B" w:rsidRPr="00576C82">
        <w:rPr>
          <w:rFonts w:ascii="TH SarabunIT๙" w:hAnsi="TH SarabunIT๙" w:cs="TH SarabunIT๙"/>
          <w:color w:val="000000"/>
          <w:sz w:val="32"/>
          <w:cs/>
        </w:rPr>
        <w:t>ความพร้อมของสถานที่ฝึกอบรม</w:t>
      </w:r>
      <w:r w:rsidR="00B9192B" w:rsidRPr="00576C82">
        <w:rPr>
          <w:rFonts w:ascii="TH SarabunIT๙" w:hAnsi="TH SarabunIT๙" w:cs="TH SarabunIT๙"/>
          <w:b/>
          <w:bCs/>
          <w:color w:val="000000"/>
          <w:cs/>
        </w:rPr>
        <w:t xml:space="preserve">  มีความเหมาะสม</w:t>
      </w:r>
    </w:p>
    <w:p w14:paraId="1171E80B" w14:textId="77777777" w:rsidR="00F42C97" w:rsidRPr="00576C82" w:rsidRDefault="00F42C97" w:rsidP="00FA7A0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            </w:t>
      </w: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ab/>
        <w:t xml:space="preserve">®   </w:t>
      </w:r>
      <w:r w:rsidR="00FA7A07" w:rsidRPr="00576C82">
        <w:rPr>
          <w:rFonts w:ascii="TH SarabunIT๙" w:hAnsi="TH SarabunIT๙" w:cs="TH SarabunIT๙"/>
          <w:color w:val="000000"/>
          <w:cs/>
        </w:rPr>
        <w:t xml:space="preserve">อยู่ในระดับ มาก </w:t>
      </w:r>
    </w:p>
    <w:p w14:paraId="59DFB3C1" w14:textId="77777777" w:rsidR="00417C9F" w:rsidRPr="00576C82" w:rsidRDefault="005B4E64" w:rsidP="00F42C97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09793534" wp14:editId="21D523EC">
            <wp:extent cx="3268301" cy="1919177"/>
            <wp:effectExtent l="0" t="0" r="8890" b="0"/>
            <wp:docPr id="4" name="Obj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6DF0FB3" w14:textId="77777777" w:rsidR="004D4167" w:rsidRDefault="004D4167" w:rsidP="00417C9F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730CFA05" w14:textId="77777777" w:rsidR="004D4167" w:rsidRDefault="004D4167" w:rsidP="00417C9F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761BF009" w14:textId="77777777" w:rsidR="00EF46A4" w:rsidRDefault="00EF46A4" w:rsidP="00417C9F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7ACAAE39" w14:textId="77777777" w:rsidR="00EF46A4" w:rsidRDefault="00EF46A4" w:rsidP="004D4167">
      <w:pPr>
        <w:rPr>
          <w:rFonts w:ascii="TH SarabunIT๙" w:hAnsi="TH SarabunIT๙" w:cs="TH SarabunIT๙"/>
          <w:b/>
          <w:bCs/>
          <w:color w:val="000000"/>
        </w:rPr>
      </w:pPr>
    </w:p>
    <w:p w14:paraId="53E091B8" w14:textId="28D47CF6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35295C84" w14:textId="77777777" w:rsidR="00417C9F" w:rsidRPr="00576C82" w:rsidRDefault="006F593E" w:rsidP="00417C9F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2368" behindDoc="0" locked="0" layoutInCell="1" allowOverlap="1" wp14:anchorId="7532EECD" wp14:editId="3E001DEB">
                <wp:simplePos x="0" y="0"/>
                <wp:positionH relativeFrom="column">
                  <wp:posOffset>0</wp:posOffset>
                </wp:positionH>
                <wp:positionV relativeFrom="paragraph">
                  <wp:posOffset>64134</wp:posOffset>
                </wp:positionV>
                <wp:extent cx="5960745" cy="0"/>
                <wp:effectExtent l="0" t="19050" r="20955" b="38100"/>
                <wp:wrapNone/>
                <wp:docPr id="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2DC5" id="Line 34" o:spid="_x0000_s1026" style="position:absolute;z-index: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469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Pydy87dAAAABgEAAA8AAABkcnMvZG93&#10;bnJldi54bWxMj0FPwkAQhe8m/IfNkHghsEUSrbVbQghePJgAHuS2dMe2sTtbdhda/fWO4aDH997k&#10;vW/y5WBbcUEfGkcK5rMEBFLpTEOVgrf98zQFEaImo1tHqOALAyyL0U2uM+N62uJlFyvBJRQyraCO&#10;scukDGWNVoeZ65A4+3De6sjSV9J43XO5beVdktxLqxvihVp3uK6x/NydrQKzDWGzHtLvxat/OZ3e&#10;08mh30+Uuh0PqycQEYf4dwy/+IwOBTMd3ZlMEK0CfiSym8xBcPq4SB9AHK+GLHL5H7/4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Pydy87dAAAABg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0ECEF778" w14:textId="4D823579" w:rsidR="00F42C97" w:rsidRPr="00576C82" w:rsidRDefault="00D95BB2" w:rsidP="00D95BB2">
      <w:pPr>
        <w:pStyle w:val="ListParagraph"/>
        <w:numPr>
          <w:ilvl w:val="0"/>
          <w:numId w:val="15"/>
        </w:numPr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เอกสารประการอบรม</w:t>
      </w:r>
      <w:r w:rsidR="004D4167">
        <w:rPr>
          <w:rFonts w:ascii="TH SarabunIT๙" w:hAnsi="TH SarabunIT๙" w:cs="TH SarabunIT๙"/>
          <w:b/>
          <w:bCs/>
          <w:color w:val="000000"/>
        </w:rPr>
        <w:t>/</w:t>
      </w:r>
      <w:r w:rsidR="004D4167">
        <w:rPr>
          <w:rFonts w:ascii="TH SarabunIT๙" w:hAnsi="TH SarabunIT๙" w:cs="TH SarabunIT๙" w:hint="cs"/>
          <w:b/>
          <w:bCs/>
          <w:color w:val="000000"/>
          <w:cs/>
        </w:rPr>
        <w:t>สื่อ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F42C97" w:rsidRPr="00576C82" w14:paraId="451CEBE5" w14:textId="77777777">
        <w:tc>
          <w:tcPr>
            <w:tcW w:w="2448" w:type="dxa"/>
          </w:tcPr>
          <w:p w14:paraId="34F85CF5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3712FCD8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6E7ABC23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75908A77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BE2DBD" w:rsidRPr="00576C82" w14:paraId="762EAE7F" w14:textId="77777777">
        <w:tc>
          <w:tcPr>
            <w:tcW w:w="2448" w:type="dxa"/>
          </w:tcPr>
          <w:p w14:paraId="019282FE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6CB7F2BB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67E7F36F" w14:textId="1C3E0C58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92</w:t>
            </w:r>
          </w:p>
        </w:tc>
        <w:tc>
          <w:tcPr>
            <w:tcW w:w="3278" w:type="dxa"/>
          </w:tcPr>
          <w:p w14:paraId="4872C64F" w14:textId="0436290A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92</w:t>
            </w:r>
          </w:p>
        </w:tc>
      </w:tr>
      <w:tr w:rsidR="00BE2DBD" w:rsidRPr="00576C82" w14:paraId="7D667813" w14:textId="77777777">
        <w:tc>
          <w:tcPr>
            <w:tcW w:w="2448" w:type="dxa"/>
          </w:tcPr>
          <w:p w14:paraId="77E92A41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47070403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7331BF6D" w14:textId="1E097BB8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</w:p>
        </w:tc>
        <w:tc>
          <w:tcPr>
            <w:tcW w:w="3278" w:type="dxa"/>
          </w:tcPr>
          <w:p w14:paraId="5689BEB8" w14:textId="4596A93B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</w:p>
        </w:tc>
      </w:tr>
      <w:tr w:rsidR="00BE2DBD" w:rsidRPr="00576C82" w14:paraId="76BFD680" w14:textId="77777777">
        <w:tc>
          <w:tcPr>
            <w:tcW w:w="2448" w:type="dxa"/>
          </w:tcPr>
          <w:p w14:paraId="5F196BEF" w14:textId="77777777" w:rsidR="00BE2DBD" w:rsidRPr="00576C82" w:rsidRDefault="00BE2DBD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6D4E938D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7A7F7F5B" w14:textId="440CDA05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</w:t>
            </w:r>
          </w:p>
        </w:tc>
        <w:tc>
          <w:tcPr>
            <w:tcW w:w="3278" w:type="dxa"/>
          </w:tcPr>
          <w:p w14:paraId="0845BF12" w14:textId="3C14D373" w:rsidR="00BE2DBD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</w:t>
            </w:r>
          </w:p>
        </w:tc>
      </w:tr>
      <w:tr w:rsidR="00F42C97" w:rsidRPr="00576C82" w14:paraId="44EC492A" w14:textId="77777777">
        <w:tc>
          <w:tcPr>
            <w:tcW w:w="4608" w:type="dxa"/>
            <w:gridSpan w:val="2"/>
          </w:tcPr>
          <w:p w14:paraId="3894D8D9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414FC97C" w14:textId="77777777" w:rsidR="00F42C97" w:rsidRPr="00576C82" w:rsidRDefault="002D3D85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  <w:tc>
          <w:tcPr>
            <w:tcW w:w="3278" w:type="dxa"/>
          </w:tcPr>
          <w:p w14:paraId="2CF16CEB" w14:textId="77777777" w:rsidR="00F42C97" w:rsidRPr="00576C82" w:rsidRDefault="00220695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</w:tbl>
    <w:p w14:paraId="37BFA946" w14:textId="7BFCF106" w:rsidR="00757F9F" w:rsidRPr="00576C82" w:rsidRDefault="00E83528" w:rsidP="00E83528">
      <w:pPr>
        <w:ind w:left="360"/>
        <w:rPr>
          <w:rFonts w:ascii="TH SarabunIT๙" w:hAnsi="TH SarabunIT๙" w:cs="TH SarabunIT๙"/>
          <w:b/>
          <w:bCs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F42C97" w:rsidRPr="00576C82">
        <w:rPr>
          <w:rFonts w:ascii="TH SarabunIT๙" w:hAnsi="TH SarabunIT๙" w:cs="TH SarabunIT๙"/>
          <w:color w:val="000000"/>
          <w:cs/>
        </w:rPr>
        <w:t xml:space="preserve">ผู้ร่วมดำเนินกิจกรรม ร้อยละ  </w:t>
      </w:r>
      <w:r w:rsidR="004D4167">
        <w:rPr>
          <w:rFonts w:ascii="TH SarabunIT๙" w:hAnsi="TH SarabunIT๙" w:cs="TH SarabunIT๙" w:hint="cs"/>
          <w:color w:val="000000"/>
          <w:cs/>
        </w:rPr>
        <w:t>92</w:t>
      </w:r>
      <w:r w:rsidR="00F42C97" w:rsidRPr="00576C82">
        <w:rPr>
          <w:rFonts w:ascii="TH SarabunIT๙" w:hAnsi="TH SarabunIT๙" w:cs="TH SarabunIT๙"/>
          <w:color w:val="000000"/>
          <w:cs/>
        </w:rPr>
        <w:t xml:space="preserve">   มีความเห็นว่า  </w:t>
      </w:r>
      <w:r w:rsidR="00B9192B" w:rsidRPr="00576C82">
        <w:rPr>
          <w:rFonts w:ascii="TH SarabunIT๙" w:hAnsi="TH SarabunIT๙" w:cs="TH SarabunIT๙"/>
          <w:color w:val="000000"/>
          <w:sz w:val="32"/>
          <w:cs/>
        </w:rPr>
        <w:t xml:space="preserve">  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เอกสารประกอบการอบรม</w:t>
      </w:r>
      <w:r w:rsidR="004D4167">
        <w:rPr>
          <w:rFonts w:ascii="TH SarabunIT๙" w:hAnsi="TH SarabunIT๙" w:cs="TH SarabunIT๙" w:hint="cs"/>
          <w:color w:val="000000"/>
          <w:sz w:val="32"/>
          <w:cs/>
        </w:rPr>
        <w:t>/สื่อ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B9192B" w:rsidRPr="00576C82">
        <w:rPr>
          <w:rFonts w:ascii="TH SarabunIT๙" w:hAnsi="TH SarabunIT๙" w:cs="TH SarabunIT๙"/>
          <w:b/>
          <w:bCs/>
          <w:color w:val="000000"/>
        </w:rPr>
        <w:t xml:space="preserve">  </w:t>
      </w:r>
      <w:r w:rsidR="00B9192B" w:rsidRPr="00576C82">
        <w:rPr>
          <w:rFonts w:ascii="TH SarabunIT๙" w:hAnsi="TH SarabunIT๙" w:cs="TH SarabunIT๙"/>
          <w:b/>
          <w:bCs/>
          <w:color w:val="000000"/>
          <w:cs/>
        </w:rPr>
        <w:t>มีความ</w:t>
      </w:r>
      <w:r w:rsidR="00B9192B" w:rsidRPr="00576C82">
        <w:rPr>
          <w:rFonts w:ascii="TH SarabunIT๙" w:hAnsi="TH SarabunIT๙" w:cs="TH SarabunIT๙"/>
          <w:color w:val="000000"/>
          <w:sz w:val="32"/>
          <w:cs/>
        </w:rPr>
        <w:t>เหมาะสม</w:t>
      </w:r>
      <w:r w:rsidR="00B9192B" w:rsidRPr="00576C82">
        <w:rPr>
          <w:rFonts w:ascii="TH SarabunIT๙" w:hAnsi="TH SarabunIT๙" w:cs="TH SarabunIT๙"/>
          <w:b/>
          <w:bCs/>
          <w:color w:val="000000"/>
        </w:rPr>
        <w:t xml:space="preserve">  </w:t>
      </w:r>
    </w:p>
    <w:p w14:paraId="4ECDB42D" w14:textId="77777777" w:rsidR="00F42C97" w:rsidRPr="00576C82" w:rsidRDefault="00F42C97" w:rsidP="00F42C9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            </w:t>
      </w: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ab/>
        <w:t xml:space="preserve">®   อยู่ในระดับความคิดเห็น   </w:t>
      </w:r>
      <w:r w:rsidR="006E0025" w:rsidRPr="00576C82">
        <w:rPr>
          <w:rFonts w:ascii="TH SarabunIT๙" w:hAnsi="TH SarabunIT๙" w:cs="TH SarabunIT๙"/>
          <w:color w:val="000000"/>
          <w:cs/>
        </w:rPr>
        <w:t>มาก</w:t>
      </w:r>
    </w:p>
    <w:p w14:paraId="448602B5" w14:textId="77777777" w:rsidR="00F42C97" w:rsidRPr="00576C82" w:rsidRDefault="005B4E64" w:rsidP="00F42C97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2588A574" wp14:editId="2F1A5341">
            <wp:extent cx="3522650" cy="1928388"/>
            <wp:effectExtent l="0" t="0" r="1905" b="0"/>
            <wp:docPr id="5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422A3DB" w14:textId="77777777" w:rsidR="00417C9F" w:rsidRPr="00576C82" w:rsidRDefault="00417C9F" w:rsidP="00417C9F">
      <w:pPr>
        <w:rPr>
          <w:rFonts w:ascii="TH SarabunIT๙" w:hAnsi="TH SarabunIT๙" w:cs="TH SarabunIT๙"/>
          <w:color w:val="000000"/>
        </w:rPr>
      </w:pPr>
    </w:p>
    <w:p w14:paraId="1FF4FB0D" w14:textId="77777777" w:rsidR="00F42C97" w:rsidRPr="00576C82" w:rsidRDefault="005D0C92" w:rsidP="00F42C9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๔</w:t>
      </w:r>
      <w:r w:rsidR="009533EC" w:rsidRPr="00576C82">
        <w:rPr>
          <w:rFonts w:ascii="TH SarabunIT๙" w:hAnsi="TH SarabunIT๙" w:cs="TH SarabunIT๙"/>
          <w:b/>
          <w:bCs/>
          <w:color w:val="000000"/>
          <w:cs/>
        </w:rPr>
        <w:t xml:space="preserve">. 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กำหนดเวลา</w:t>
      </w:r>
      <w:r w:rsidR="00EB73C3" w:rsidRPr="00576C82">
        <w:rPr>
          <w:rFonts w:ascii="TH SarabunIT๙" w:hAnsi="TH SarabunIT๙" w:cs="TH SarabunIT๙"/>
          <w:color w:val="000000"/>
          <w:sz w:val="32"/>
          <w:cs/>
        </w:rPr>
        <w:t>และขั้นตอน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ในการอบรม</w:t>
      </w:r>
      <w:r w:rsidR="00A46F9B" w:rsidRPr="00576C82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F42C97" w:rsidRPr="00576C82" w14:paraId="1C1471A8" w14:textId="77777777">
        <w:tc>
          <w:tcPr>
            <w:tcW w:w="2448" w:type="dxa"/>
          </w:tcPr>
          <w:p w14:paraId="144FEA2E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58D7B2FD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65FA6A4D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52CCF65F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6E0025" w:rsidRPr="00576C82" w14:paraId="22885BB2" w14:textId="77777777">
        <w:tc>
          <w:tcPr>
            <w:tcW w:w="2448" w:type="dxa"/>
          </w:tcPr>
          <w:p w14:paraId="5758F706" w14:textId="77777777" w:rsidR="006E0025" w:rsidRPr="00576C82" w:rsidRDefault="006E0025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0B09757A" w14:textId="77777777" w:rsidR="006E0025" w:rsidRPr="00576C82" w:rsidRDefault="00BE2DBD" w:rsidP="00065F9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04EC8A10" w14:textId="3D51BAAC" w:rsidR="006E0025" w:rsidRPr="00576C82" w:rsidRDefault="004D4167" w:rsidP="00D05010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</w:rPr>
              <w:t>94</w:t>
            </w:r>
          </w:p>
        </w:tc>
        <w:tc>
          <w:tcPr>
            <w:tcW w:w="3278" w:type="dxa"/>
          </w:tcPr>
          <w:p w14:paraId="017938E5" w14:textId="63C825AF" w:rsidR="006E0025" w:rsidRPr="00576C82" w:rsidRDefault="004D4167" w:rsidP="006E002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94</w:t>
            </w:r>
          </w:p>
        </w:tc>
      </w:tr>
      <w:tr w:rsidR="006E0025" w:rsidRPr="00576C82" w14:paraId="36CEDE19" w14:textId="77777777">
        <w:tc>
          <w:tcPr>
            <w:tcW w:w="2448" w:type="dxa"/>
          </w:tcPr>
          <w:p w14:paraId="64327F79" w14:textId="77777777" w:rsidR="006E0025" w:rsidRPr="00576C82" w:rsidRDefault="006E0025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00513910" w14:textId="77777777" w:rsidR="006E0025" w:rsidRPr="00576C82" w:rsidRDefault="00BE2DBD" w:rsidP="00065F92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4706CC6A" w14:textId="77777777" w:rsidR="006E0025" w:rsidRPr="00576C82" w:rsidRDefault="00D95BB2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3278" w:type="dxa"/>
          </w:tcPr>
          <w:p w14:paraId="6ADCE1C9" w14:textId="7FDDD6E7" w:rsidR="006E0025" w:rsidRPr="00576C82" w:rsidRDefault="004D416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6</w:t>
            </w:r>
          </w:p>
        </w:tc>
      </w:tr>
      <w:tr w:rsidR="006E0025" w:rsidRPr="00576C82" w14:paraId="3E523A70" w14:textId="77777777">
        <w:tc>
          <w:tcPr>
            <w:tcW w:w="2448" w:type="dxa"/>
          </w:tcPr>
          <w:p w14:paraId="392B2525" w14:textId="77777777" w:rsidR="006E0025" w:rsidRPr="00576C82" w:rsidRDefault="006E0025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473CE1E5" w14:textId="77777777" w:rsidR="006E0025" w:rsidRPr="00576C82" w:rsidRDefault="006E0025" w:rsidP="00BE2DBD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05B2E5C9" w14:textId="77777777" w:rsidR="006E0025" w:rsidRPr="00576C82" w:rsidRDefault="006E0025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78" w:type="dxa"/>
          </w:tcPr>
          <w:p w14:paraId="3B261075" w14:textId="77777777" w:rsidR="006E0025" w:rsidRPr="00576C82" w:rsidRDefault="006E0025" w:rsidP="00773FE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F42C97" w:rsidRPr="00576C82" w14:paraId="168E8C44" w14:textId="77777777">
        <w:tc>
          <w:tcPr>
            <w:tcW w:w="4608" w:type="dxa"/>
            <w:gridSpan w:val="2"/>
          </w:tcPr>
          <w:p w14:paraId="73989DAC" w14:textId="77777777" w:rsidR="00F42C97" w:rsidRPr="00576C82" w:rsidRDefault="00F42C97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40E5B829" w14:textId="77777777" w:rsidR="00F42C97" w:rsidRPr="00576C82" w:rsidRDefault="002D3D85" w:rsidP="00DA6FC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  <w:tc>
          <w:tcPr>
            <w:tcW w:w="3278" w:type="dxa"/>
          </w:tcPr>
          <w:p w14:paraId="47D6CD4B" w14:textId="77777777" w:rsidR="00F42C97" w:rsidRPr="00576C82" w:rsidRDefault="00877B33" w:rsidP="00DA6FC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</w:tbl>
    <w:p w14:paraId="75A7D442" w14:textId="45E442FB" w:rsidR="00F42C97" w:rsidRPr="00576C82" w:rsidRDefault="00F42C97" w:rsidP="00F42C9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</w:t>
      </w:r>
      <w:r w:rsidR="009C4D87" w:rsidRPr="00576C82">
        <w:rPr>
          <w:rFonts w:ascii="TH SarabunIT๙" w:hAnsi="TH SarabunIT๙" w:cs="TH SarabunIT๙"/>
          <w:color w:val="000000"/>
        </w:rPr>
        <w:t xml:space="preserve"> </w:t>
      </w:r>
      <w:r w:rsidR="00D95BB2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4D4167">
        <w:rPr>
          <w:rFonts w:ascii="TH SarabunIT๙" w:hAnsi="TH SarabunIT๙" w:cs="TH SarabunIT๙"/>
          <w:color w:val="000000"/>
        </w:rPr>
        <w:t>94</w:t>
      </w:r>
      <w:r w:rsidRPr="00576C82">
        <w:rPr>
          <w:rFonts w:ascii="TH SarabunIT๙" w:hAnsi="TH SarabunIT๙" w:cs="TH SarabunIT๙"/>
          <w:color w:val="000000"/>
          <w:cs/>
        </w:rPr>
        <w:t xml:space="preserve">   มีความเห็นว่า </w:t>
      </w:r>
      <w:r w:rsidR="002A14F3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กำหนดเวลา</w:t>
      </w:r>
      <w:r w:rsidR="004D4167">
        <w:rPr>
          <w:rFonts w:ascii="TH SarabunIT๙" w:hAnsi="TH SarabunIT๙" w:cs="TH SarabunIT๙" w:hint="cs"/>
          <w:color w:val="000000"/>
          <w:sz w:val="32"/>
          <w:cs/>
        </w:rPr>
        <w:t>และขั้นตอน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 xml:space="preserve">ในการอบรม </w:t>
      </w:r>
      <w:r w:rsidR="001442B5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B9192B" w:rsidRPr="00576C82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  <w:r w:rsidR="00B9192B" w:rsidRPr="00576C82">
        <w:rPr>
          <w:rFonts w:ascii="TH SarabunIT๙" w:hAnsi="TH SarabunIT๙" w:cs="TH SarabunIT๙"/>
          <w:color w:val="000000"/>
          <w:sz w:val="32"/>
          <w:cs/>
        </w:rPr>
        <w:t>มีความเหมาะสม</w:t>
      </w:r>
      <w:r w:rsidR="00757F9F" w:rsidRPr="00576C82">
        <w:rPr>
          <w:rFonts w:ascii="TH SarabunIT๙" w:hAnsi="TH SarabunIT๙" w:cs="TH SarabunIT๙"/>
          <w:color w:val="000000"/>
          <w:cs/>
        </w:rPr>
        <w:br/>
        <w:t xml:space="preserve"> </w:t>
      </w:r>
      <w:r w:rsidR="00757F9F" w:rsidRPr="00576C82">
        <w:rPr>
          <w:rFonts w:ascii="TH SarabunIT๙" w:hAnsi="TH SarabunIT๙" w:cs="TH SarabunIT๙"/>
          <w:color w:val="000000"/>
          <w:cs/>
        </w:rPr>
        <w:tab/>
      </w:r>
      <w:r w:rsidR="00757F9F"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   มาก </w:t>
      </w:r>
    </w:p>
    <w:p w14:paraId="4286D3B9" w14:textId="77777777" w:rsidR="00F42C97" w:rsidRPr="00576C82" w:rsidRDefault="005B4E64" w:rsidP="006E0025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617B8ADF" wp14:editId="17203EAA">
            <wp:extent cx="3562582" cy="1955548"/>
            <wp:effectExtent l="0" t="0" r="0" b="0"/>
            <wp:docPr id="6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2D826C7" w14:textId="77777777" w:rsidR="004D4167" w:rsidRDefault="004D4167" w:rsidP="00BE2DBD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58EC9B60" w14:textId="77777777" w:rsidR="004D4167" w:rsidRDefault="004D4167" w:rsidP="00BE2DBD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01AD2141" w14:textId="77777777" w:rsidR="00EF46A4" w:rsidRDefault="00EF46A4" w:rsidP="004D4167">
      <w:pPr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69431C14" w14:textId="4C8ABE23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664900EC" w14:textId="77777777" w:rsidR="00BE2DBD" w:rsidRPr="00576C82" w:rsidRDefault="006F593E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 wp14:anchorId="0EE42023" wp14:editId="60B194F6">
                <wp:simplePos x="0" y="0"/>
                <wp:positionH relativeFrom="column">
                  <wp:posOffset>0</wp:posOffset>
                </wp:positionH>
                <wp:positionV relativeFrom="paragraph">
                  <wp:posOffset>64134</wp:posOffset>
                </wp:positionV>
                <wp:extent cx="5960745" cy="0"/>
                <wp:effectExtent l="0" t="19050" r="20955" b="38100"/>
                <wp:wrapNone/>
                <wp:docPr id="3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11A78" id="Line 150" o:spid="_x0000_s1026" style="position:absolute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469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Pydy87dAAAABgEAAA8AAABkcnMvZG93&#10;bnJldi54bWxMj0FPwkAQhe8m/IfNkHghsEUSrbVbQghePJgAHuS2dMe2sTtbdhda/fWO4aDH997k&#10;vW/y5WBbcUEfGkcK5rMEBFLpTEOVgrf98zQFEaImo1tHqOALAyyL0U2uM+N62uJlFyvBJRQyraCO&#10;scukDGWNVoeZ65A4+3De6sjSV9J43XO5beVdktxLqxvihVp3uK6x/NydrQKzDWGzHtLvxat/OZ3e&#10;08mh30+Uuh0PqycQEYf4dwy/+IwOBTMd3ZlMEK0CfiSym8xBcPq4SB9AHK+GLHL5H7/4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Pydy87dAAAABg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19B552ED" w14:textId="77777777" w:rsidR="00BE2DBD" w:rsidRPr="00576C82" w:rsidRDefault="006727BA" w:rsidP="006727BA">
      <w:pPr>
        <w:ind w:left="360"/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>๕.</w:t>
      </w:r>
      <w:r w:rsidR="002A14F3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E83528" w:rsidRPr="00576C82">
        <w:rPr>
          <w:rFonts w:ascii="TH SarabunIT๙" w:hAnsi="TH SarabunIT๙" w:cs="TH SarabunIT๙"/>
          <w:color w:val="000000"/>
          <w:sz w:val="32"/>
          <w:cs/>
        </w:rPr>
        <w:t>การ</w:t>
      </w:r>
      <w:r w:rsidR="00B232F3" w:rsidRPr="00576C82">
        <w:rPr>
          <w:rFonts w:ascii="TH SarabunIT๙" w:hAnsi="TH SarabunIT๙" w:cs="TH SarabunIT๙"/>
          <w:color w:val="000000"/>
          <w:sz w:val="32"/>
          <w:cs/>
        </w:rPr>
        <w:t>รับ</w:t>
      </w:r>
      <w:r w:rsidR="00E83528" w:rsidRPr="00576C82">
        <w:rPr>
          <w:rFonts w:ascii="TH SarabunIT๙" w:hAnsi="TH SarabunIT๙" w:cs="TH SarabunIT๙"/>
          <w:color w:val="000000"/>
          <w:sz w:val="32"/>
          <w:cs/>
        </w:rPr>
        <w:t>รายงานตัว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BE2DBD" w:rsidRPr="00576C82" w14:paraId="11A7C0F3" w14:textId="77777777" w:rsidTr="001D5511">
        <w:tc>
          <w:tcPr>
            <w:tcW w:w="2448" w:type="dxa"/>
          </w:tcPr>
          <w:p w14:paraId="5C3B04DE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5F36B062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5019837B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7DD5E46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2D3D85" w:rsidRPr="00576C82" w14:paraId="47633185" w14:textId="77777777" w:rsidTr="001D5511">
        <w:tc>
          <w:tcPr>
            <w:tcW w:w="2448" w:type="dxa"/>
          </w:tcPr>
          <w:p w14:paraId="6BA1DE0D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3BD08645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49BBCE1F" w14:textId="529687B7" w:rsidR="002D3D85" w:rsidRPr="00576C82" w:rsidRDefault="004D4167" w:rsidP="007C2739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  <w:tc>
          <w:tcPr>
            <w:tcW w:w="3278" w:type="dxa"/>
          </w:tcPr>
          <w:p w14:paraId="44DF58EC" w14:textId="77777777" w:rsidR="002D3D85" w:rsidRPr="00576C82" w:rsidRDefault="00D95BB2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  <w:tr w:rsidR="002D3D85" w:rsidRPr="00576C82" w14:paraId="4E6BBFA9" w14:textId="77777777" w:rsidTr="001D5511">
        <w:tc>
          <w:tcPr>
            <w:tcW w:w="2448" w:type="dxa"/>
          </w:tcPr>
          <w:p w14:paraId="436FA8B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2DA82F73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283126BF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00A82A4F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D3D85" w:rsidRPr="00576C82" w14:paraId="12955051" w14:textId="77777777" w:rsidTr="001D5511">
        <w:tc>
          <w:tcPr>
            <w:tcW w:w="2448" w:type="dxa"/>
          </w:tcPr>
          <w:p w14:paraId="16A4A19F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44D90CEE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55D1DAD4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78" w:type="dxa"/>
          </w:tcPr>
          <w:p w14:paraId="6EC4E515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2D3D85" w:rsidRPr="00576C82" w14:paraId="5EA6B47D" w14:textId="77777777" w:rsidTr="001D5511">
        <w:tc>
          <w:tcPr>
            <w:tcW w:w="4608" w:type="dxa"/>
            <w:gridSpan w:val="2"/>
          </w:tcPr>
          <w:p w14:paraId="0536E64E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262DFEA0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  <w:tc>
          <w:tcPr>
            <w:tcW w:w="3278" w:type="dxa"/>
          </w:tcPr>
          <w:p w14:paraId="4D8E141E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</w:tbl>
    <w:p w14:paraId="3C670756" w14:textId="77777777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</w:t>
      </w:r>
      <w:r w:rsidR="00773FE5" w:rsidRPr="00576C82">
        <w:rPr>
          <w:rFonts w:ascii="TH SarabunIT๙" w:hAnsi="TH SarabunIT๙" w:cs="TH SarabunIT๙"/>
          <w:color w:val="000000"/>
          <w:cs/>
        </w:rPr>
        <w:t>๑๐๐</w:t>
      </w:r>
      <w:r w:rsidRPr="00576C82">
        <w:rPr>
          <w:rFonts w:ascii="TH SarabunIT๙" w:hAnsi="TH SarabunIT๙" w:cs="TH SarabunIT๙"/>
          <w:color w:val="000000"/>
          <w:cs/>
        </w:rPr>
        <w:t xml:space="preserve">   มีความเห็นว่า  </w:t>
      </w:r>
      <w:r w:rsidR="001442B5" w:rsidRPr="00576C82">
        <w:rPr>
          <w:rFonts w:ascii="TH SarabunIT๙" w:hAnsi="TH SarabunIT๙" w:cs="TH SarabunIT๙"/>
          <w:color w:val="000000"/>
          <w:sz w:val="32"/>
          <w:cs/>
        </w:rPr>
        <w:t>การรับรายงานตัว</w:t>
      </w:r>
      <w:r w:rsidR="0055504C" w:rsidRPr="00576C82">
        <w:rPr>
          <w:rFonts w:ascii="TH SarabunIT๙" w:hAnsi="TH SarabunIT๙" w:cs="TH SarabunIT๙"/>
          <w:color w:val="000000"/>
        </w:rPr>
        <w:t xml:space="preserve">  </w:t>
      </w:r>
      <w:r w:rsidR="00B9192B" w:rsidRPr="00576C82">
        <w:rPr>
          <w:rFonts w:ascii="TH SarabunIT๙" w:hAnsi="TH SarabunIT๙" w:cs="TH SarabunIT๙"/>
          <w:color w:val="000000"/>
          <w:cs/>
        </w:rPr>
        <w:t>มีความเหมาะสม</w:t>
      </w:r>
    </w:p>
    <w:p w14:paraId="5791459C" w14:textId="77777777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            </w:t>
      </w: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ab/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   </w:t>
      </w:r>
      <w:r w:rsidRPr="00576C82">
        <w:rPr>
          <w:rFonts w:ascii="TH SarabunIT๙" w:hAnsi="TH SarabunIT๙" w:cs="TH SarabunIT๙"/>
          <w:color w:val="000000"/>
          <w:cs/>
        </w:rPr>
        <w:t>มาก</w:t>
      </w:r>
    </w:p>
    <w:p w14:paraId="7B284391" w14:textId="77777777" w:rsidR="00BE2DBD" w:rsidRPr="00576C82" w:rsidRDefault="005B4E64" w:rsidP="00BE2DBD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17AC8EB1" wp14:editId="51EAD04D">
            <wp:extent cx="3588803" cy="1964602"/>
            <wp:effectExtent l="0" t="0" r="0" b="0"/>
            <wp:docPr id="7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2B4FFF8" w14:textId="77777777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</w:p>
    <w:p w14:paraId="04CCB553" w14:textId="77777777" w:rsidR="00BE2DBD" w:rsidRPr="00576C82" w:rsidRDefault="006727BA" w:rsidP="00BE2DBD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๖</w:t>
      </w:r>
      <w:r w:rsidR="00BE2DBD" w:rsidRPr="00576C82">
        <w:rPr>
          <w:rFonts w:ascii="TH SarabunIT๙" w:hAnsi="TH SarabunIT๙" w:cs="TH SarabunIT๙"/>
          <w:b/>
          <w:bCs/>
          <w:color w:val="000000"/>
          <w:cs/>
        </w:rPr>
        <w:t xml:space="preserve">. </w:t>
      </w:r>
      <w:r w:rsidR="00D95BB2" w:rsidRPr="00576C82">
        <w:rPr>
          <w:rFonts w:ascii="TH SarabunIT๙" w:hAnsi="TH SarabunIT๙" w:cs="TH SarabunIT๙"/>
          <w:color w:val="000000"/>
          <w:sz w:val="32"/>
        </w:rPr>
        <w:t xml:space="preserve"> 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การให้ความรู้ของวิทยากร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BE2DBD" w:rsidRPr="00576C82" w14:paraId="0B8E324E" w14:textId="77777777" w:rsidTr="001D5511">
        <w:tc>
          <w:tcPr>
            <w:tcW w:w="2448" w:type="dxa"/>
          </w:tcPr>
          <w:p w14:paraId="3C54D7AB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1DE27C89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14D05D3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189447AB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2D3D85" w:rsidRPr="00576C82" w14:paraId="747640E9" w14:textId="77777777" w:rsidTr="001D5511">
        <w:tc>
          <w:tcPr>
            <w:tcW w:w="2448" w:type="dxa"/>
          </w:tcPr>
          <w:p w14:paraId="692CA33D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707F513F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5F5CC1EA" w14:textId="6B96E30C" w:rsidR="002D3D85" w:rsidRPr="00576C82" w:rsidRDefault="004D4167" w:rsidP="00D95BB2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  <w:tc>
          <w:tcPr>
            <w:tcW w:w="3278" w:type="dxa"/>
          </w:tcPr>
          <w:p w14:paraId="04881ABC" w14:textId="77777777" w:rsidR="002D3D85" w:rsidRPr="00576C82" w:rsidRDefault="00D95BB2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  <w:tr w:rsidR="002D3D85" w:rsidRPr="00576C82" w14:paraId="3D38FD74" w14:textId="77777777" w:rsidTr="001D5511">
        <w:tc>
          <w:tcPr>
            <w:tcW w:w="2448" w:type="dxa"/>
          </w:tcPr>
          <w:p w14:paraId="77A527B2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15F0DE03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5481E6CA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167FBB1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D3D85" w:rsidRPr="00576C82" w14:paraId="77A51F62" w14:textId="77777777" w:rsidTr="001D5511">
        <w:tc>
          <w:tcPr>
            <w:tcW w:w="2448" w:type="dxa"/>
          </w:tcPr>
          <w:p w14:paraId="4E60296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5A211B39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431E4C7F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78" w:type="dxa"/>
          </w:tcPr>
          <w:p w14:paraId="7C69887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2D3D85" w:rsidRPr="00576C82" w14:paraId="2A40CEA6" w14:textId="77777777" w:rsidTr="001D5511">
        <w:tc>
          <w:tcPr>
            <w:tcW w:w="4608" w:type="dxa"/>
            <w:gridSpan w:val="2"/>
          </w:tcPr>
          <w:p w14:paraId="14B1F102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09779DB1" w14:textId="05C220A3" w:rsidR="002D3D85" w:rsidRPr="00576C82" w:rsidRDefault="004D4167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  <w:tc>
          <w:tcPr>
            <w:tcW w:w="3278" w:type="dxa"/>
          </w:tcPr>
          <w:p w14:paraId="4CE9391C" w14:textId="72BB7A6A" w:rsidR="002D3D85" w:rsidRPr="00576C82" w:rsidRDefault="004D4167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</w:tr>
    </w:tbl>
    <w:p w14:paraId="13448A3A" w14:textId="09A392AB" w:rsidR="002A14F3" w:rsidRPr="00576C82" w:rsidRDefault="00BE2DBD" w:rsidP="00BE2DBD">
      <w:pPr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</w:t>
      </w:r>
      <w:r w:rsidRPr="00576C82">
        <w:rPr>
          <w:rFonts w:ascii="TH SarabunIT๙" w:hAnsi="TH SarabunIT๙" w:cs="TH SarabunIT๙"/>
          <w:color w:val="000000"/>
        </w:rPr>
        <w:t xml:space="preserve"> </w:t>
      </w:r>
      <w:r w:rsidR="00773FE5" w:rsidRPr="00576C82">
        <w:rPr>
          <w:rFonts w:ascii="TH SarabunIT๙" w:hAnsi="TH SarabunIT๙" w:cs="TH SarabunIT๙"/>
          <w:color w:val="000000"/>
          <w:cs/>
        </w:rPr>
        <w:t>๑๐๐</w:t>
      </w:r>
      <w:r w:rsidRPr="00576C82">
        <w:rPr>
          <w:rFonts w:ascii="TH SarabunIT๙" w:hAnsi="TH SarabunIT๙" w:cs="TH SarabunIT๙"/>
          <w:color w:val="000000"/>
          <w:cs/>
        </w:rPr>
        <w:t xml:space="preserve">   มีความเห็น</w:t>
      </w:r>
      <w:r w:rsidR="002A14F3" w:rsidRPr="00576C82">
        <w:rPr>
          <w:rFonts w:ascii="TH SarabunIT๙" w:hAnsi="TH SarabunIT๙" w:cs="TH SarabunIT๙"/>
          <w:color w:val="000000"/>
          <w:sz w:val="32"/>
          <w:cs/>
        </w:rPr>
        <w:t xml:space="preserve">ว่า </w:t>
      </w:r>
      <w:r w:rsidR="00F62D69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D95BB2" w:rsidRPr="00576C82">
        <w:rPr>
          <w:rFonts w:ascii="TH SarabunIT๙" w:hAnsi="TH SarabunIT๙" w:cs="TH SarabunIT๙"/>
          <w:color w:val="000000"/>
          <w:sz w:val="32"/>
          <w:cs/>
        </w:rPr>
        <w:t>การให้ความรู้ของวิทยากร  ม</w:t>
      </w:r>
      <w:r w:rsidR="004F2D6B">
        <w:rPr>
          <w:rFonts w:ascii="TH SarabunIT๙" w:hAnsi="TH SarabunIT๙" w:cs="TH SarabunIT๙" w:hint="cs"/>
          <w:color w:val="000000"/>
          <w:sz w:val="32"/>
          <w:cs/>
        </w:rPr>
        <w:t>ีความเหมาะสม</w:t>
      </w:r>
    </w:p>
    <w:p w14:paraId="47779754" w14:textId="77777777" w:rsidR="00BE2DBD" w:rsidRPr="00576C82" w:rsidRDefault="002A14F3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                           </w:t>
      </w:r>
      <w:r w:rsidR="00BE2DBD" w:rsidRPr="00576C82">
        <w:rPr>
          <w:rFonts w:ascii="TH SarabunIT๙" w:hAnsi="TH SarabunIT๙" w:cs="TH SarabunIT๙"/>
          <w:color w:val="000000"/>
          <w:cs/>
        </w:rPr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 </w:t>
      </w:r>
      <w:r w:rsidR="00BE2DBD" w:rsidRPr="00576C82">
        <w:rPr>
          <w:rFonts w:ascii="TH SarabunIT๙" w:hAnsi="TH SarabunIT๙" w:cs="TH SarabunIT๙"/>
          <w:color w:val="000000"/>
          <w:cs/>
        </w:rPr>
        <w:t xml:space="preserve">   มาก </w:t>
      </w:r>
    </w:p>
    <w:p w14:paraId="51F55D90" w14:textId="77777777" w:rsidR="00BE2DBD" w:rsidRPr="00576C82" w:rsidRDefault="005B4E64" w:rsidP="00BE2DBD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3845F60F" wp14:editId="6EFD805A">
            <wp:extent cx="3579077" cy="1964602"/>
            <wp:effectExtent l="0" t="0" r="2540" b="0"/>
            <wp:docPr id="8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1D3E74C" w14:textId="77777777" w:rsidR="004D4167" w:rsidRDefault="004D4167" w:rsidP="00EB73C3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3B60566A" w14:textId="77777777" w:rsidR="004D4167" w:rsidRDefault="004D4167" w:rsidP="00EB73C3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50"/>
          <w:szCs w:val="50"/>
        </w:rPr>
      </w:pPr>
    </w:p>
    <w:p w14:paraId="0A294470" w14:textId="77777777" w:rsidR="00EF46A4" w:rsidRDefault="00EF46A4" w:rsidP="004D4167">
      <w:pPr>
        <w:rPr>
          <w:rFonts w:ascii="TH SarabunIT๙" w:hAnsi="TH SarabunIT๙" w:cs="TH SarabunIT๙"/>
          <w:b/>
          <w:bCs/>
          <w:color w:val="000000"/>
        </w:rPr>
      </w:pPr>
    </w:p>
    <w:p w14:paraId="00C62436" w14:textId="77777777" w:rsidR="00EF46A4" w:rsidRDefault="00EF46A4" w:rsidP="004D4167">
      <w:pPr>
        <w:rPr>
          <w:rFonts w:ascii="TH SarabunIT๙" w:hAnsi="TH SarabunIT๙" w:cs="TH SarabunIT๙"/>
          <w:b/>
          <w:bCs/>
          <w:color w:val="000000"/>
        </w:rPr>
      </w:pPr>
    </w:p>
    <w:p w14:paraId="08119D07" w14:textId="6C3322AC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1447EDA7" w14:textId="77777777" w:rsidR="00EB73C3" w:rsidRPr="00576C82" w:rsidRDefault="006F593E" w:rsidP="00EB73C3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0E31F3E9" wp14:editId="2D66E4D2">
                <wp:simplePos x="0" y="0"/>
                <wp:positionH relativeFrom="column">
                  <wp:posOffset>0</wp:posOffset>
                </wp:positionH>
                <wp:positionV relativeFrom="paragraph">
                  <wp:posOffset>64134</wp:posOffset>
                </wp:positionV>
                <wp:extent cx="5960745" cy="0"/>
                <wp:effectExtent l="0" t="19050" r="20955" b="38100"/>
                <wp:wrapNone/>
                <wp:docPr id="3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1C599" id="Line 150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469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Pydy87dAAAABgEAAA8AAABkcnMvZG93&#10;bnJldi54bWxMj0FPwkAQhe8m/IfNkHghsEUSrbVbQghePJgAHuS2dMe2sTtbdhda/fWO4aDH997k&#10;vW/y5WBbcUEfGkcK5rMEBFLpTEOVgrf98zQFEaImo1tHqOALAyyL0U2uM+N62uJlFyvBJRQyraCO&#10;scukDGWNVoeZ65A4+3De6sjSV9J43XO5beVdktxLqxvihVp3uK6x/NydrQKzDWGzHtLvxat/OZ3e&#10;08mh30+Uuh0PqycQEYf4dwy/+IwOBTMd3ZlMEK0CfiSym8xBcPq4SB9AHK+GLHL5H7/4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Pydy87dAAAABg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2674DFBC" w14:textId="77777777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</w:p>
    <w:p w14:paraId="6CB7EE62" w14:textId="77777777" w:rsidR="00BE2DBD" w:rsidRPr="00576C82" w:rsidRDefault="00EB73C3" w:rsidP="00BE2DBD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๗</w:t>
      </w:r>
      <w:r w:rsidR="00BE2DBD" w:rsidRPr="00576C82">
        <w:rPr>
          <w:rFonts w:ascii="TH SarabunIT๙" w:hAnsi="TH SarabunIT๙" w:cs="TH SarabunIT๙"/>
          <w:b/>
          <w:bCs/>
          <w:color w:val="000000"/>
          <w:cs/>
        </w:rPr>
        <w:t xml:space="preserve">. </w:t>
      </w:r>
      <w:r w:rsidRPr="00576C82">
        <w:rPr>
          <w:rFonts w:ascii="TH SarabunIT๙" w:hAnsi="TH SarabunIT๙" w:cs="TH SarabunIT๙"/>
          <w:color w:val="000000"/>
          <w:sz w:val="32"/>
          <w:cs/>
        </w:rPr>
        <w:t>ความรู้ที่ได้รับจากการอบรมครั้งนี้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BE2DBD" w:rsidRPr="00576C82" w14:paraId="4FED2102" w14:textId="77777777" w:rsidTr="001D5511">
        <w:tc>
          <w:tcPr>
            <w:tcW w:w="2448" w:type="dxa"/>
          </w:tcPr>
          <w:p w14:paraId="6741238E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48FDE576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4F58C8C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1C1AEC6F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2D3D85" w:rsidRPr="00576C82" w14:paraId="045509CD" w14:textId="77777777" w:rsidTr="001D5511">
        <w:tc>
          <w:tcPr>
            <w:tcW w:w="2448" w:type="dxa"/>
          </w:tcPr>
          <w:p w14:paraId="57183CE4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57E4D7A2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013155C5" w14:textId="6700C01F" w:rsidR="002D3D85" w:rsidRPr="00576C82" w:rsidRDefault="004D4167" w:rsidP="007C2739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92</w:t>
            </w:r>
          </w:p>
        </w:tc>
        <w:tc>
          <w:tcPr>
            <w:tcW w:w="3278" w:type="dxa"/>
          </w:tcPr>
          <w:p w14:paraId="5CB419F7" w14:textId="775A83F9" w:rsidR="002D3D85" w:rsidRPr="00576C82" w:rsidRDefault="004D4167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92</w:t>
            </w:r>
          </w:p>
        </w:tc>
      </w:tr>
      <w:tr w:rsidR="002D3D85" w:rsidRPr="00576C82" w14:paraId="55557AC5" w14:textId="77777777" w:rsidTr="001D5511">
        <w:tc>
          <w:tcPr>
            <w:tcW w:w="2448" w:type="dxa"/>
          </w:tcPr>
          <w:p w14:paraId="4D65C015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5386D1D3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762C7094" w14:textId="22D74E17" w:rsidR="002D3D85" w:rsidRPr="00576C82" w:rsidRDefault="004D4167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8</w:t>
            </w:r>
          </w:p>
        </w:tc>
        <w:tc>
          <w:tcPr>
            <w:tcW w:w="3278" w:type="dxa"/>
          </w:tcPr>
          <w:p w14:paraId="21E7D14F" w14:textId="6685E3FD" w:rsidR="002D3D85" w:rsidRPr="00576C82" w:rsidRDefault="004D4167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8</w:t>
            </w:r>
          </w:p>
        </w:tc>
      </w:tr>
      <w:tr w:rsidR="00BE2DBD" w:rsidRPr="00576C82" w14:paraId="21C2E12D" w14:textId="77777777" w:rsidTr="001D5511">
        <w:tc>
          <w:tcPr>
            <w:tcW w:w="2448" w:type="dxa"/>
          </w:tcPr>
          <w:p w14:paraId="4B53C4D0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67B232F5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3A59C136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20561726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E2DBD" w:rsidRPr="00576C82" w14:paraId="56819478" w14:textId="77777777" w:rsidTr="001D5511">
        <w:tc>
          <w:tcPr>
            <w:tcW w:w="4608" w:type="dxa"/>
            <w:gridSpan w:val="2"/>
          </w:tcPr>
          <w:p w14:paraId="4C45430E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182A4369" w14:textId="5B2DD64A" w:rsidR="00BE2DBD" w:rsidRPr="00576C82" w:rsidRDefault="004D4167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  <w:tc>
          <w:tcPr>
            <w:tcW w:w="3278" w:type="dxa"/>
          </w:tcPr>
          <w:p w14:paraId="2868C606" w14:textId="0DFCAF5E" w:rsidR="00BE2DBD" w:rsidRPr="00576C82" w:rsidRDefault="004D4167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</w:t>
            </w:r>
          </w:p>
        </w:tc>
      </w:tr>
    </w:tbl>
    <w:p w14:paraId="44299397" w14:textId="7BBA6FA8" w:rsidR="00BE2DBD" w:rsidRPr="00576C82" w:rsidRDefault="00BE2DBD" w:rsidP="00BE2DBD">
      <w:pPr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</w:t>
      </w:r>
      <w:r w:rsidRPr="00576C82">
        <w:rPr>
          <w:rFonts w:ascii="TH SarabunIT๙" w:hAnsi="TH SarabunIT๙" w:cs="TH SarabunIT๙"/>
          <w:color w:val="000000"/>
        </w:rPr>
        <w:t xml:space="preserve"> </w:t>
      </w:r>
      <w:r w:rsidR="004D4167">
        <w:rPr>
          <w:rFonts w:ascii="TH SarabunIT๙" w:hAnsi="TH SarabunIT๙" w:cs="TH SarabunIT๙" w:hint="cs"/>
          <w:color w:val="000000"/>
          <w:cs/>
        </w:rPr>
        <w:t>92</w:t>
      </w:r>
      <w:r w:rsidRPr="00576C82">
        <w:rPr>
          <w:rFonts w:ascii="TH SarabunIT๙" w:hAnsi="TH SarabunIT๙" w:cs="TH SarabunIT๙"/>
          <w:color w:val="000000"/>
          <w:cs/>
        </w:rPr>
        <w:t xml:space="preserve">   มีความเห็นว่า </w:t>
      </w:r>
      <w:r w:rsidR="002A14F3" w:rsidRPr="00576C82">
        <w:rPr>
          <w:rFonts w:ascii="TH SarabunIT๙" w:hAnsi="TH SarabunIT๙" w:cs="TH SarabunIT๙"/>
          <w:color w:val="000000"/>
          <w:sz w:val="32"/>
          <w:cs/>
        </w:rPr>
        <w:t>ความ</w:t>
      </w:r>
      <w:r w:rsidR="00EB73C3" w:rsidRPr="00576C82">
        <w:rPr>
          <w:rFonts w:ascii="TH SarabunIT๙" w:hAnsi="TH SarabunIT๙" w:cs="TH SarabunIT๙"/>
          <w:color w:val="000000"/>
          <w:sz w:val="32"/>
          <w:cs/>
        </w:rPr>
        <w:t xml:space="preserve">รู้ที่ได้รับจากการอบรมครั้งนี้   </w:t>
      </w:r>
      <w:r w:rsidR="0055504C" w:rsidRPr="00576C82">
        <w:rPr>
          <w:rFonts w:ascii="TH SarabunIT๙" w:hAnsi="TH SarabunIT๙" w:cs="TH SarabunIT๙"/>
          <w:color w:val="000000"/>
          <w:cs/>
        </w:rPr>
        <w:t>มีความเหมาะสม</w:t>
      </w:r>
    </w:p>
    <w:p w14:paraId="0A0FD316" w14:textId="77777777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 xml:space="preserve">              </w:t>
      </w: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ab/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   มาก </w:t>
      </w:r>
      <w:r w:rsidRPr="00576C82">
        <w:rPr>
          <w:rFonts w:ascii="TH SarabunIT๙" w:hAnsi="TH SarabunIT๙" w:cs="TH SarabunIT๙"/>
          <w:color w:val="000000"/>
        </w:rPr>
        <w:t xml:space="preserve"> </w:t>
      </w:r>
      <w:r w:rsidR="00757F9F" w:rsidRPr="00576C82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p w14:paraId="1C21B48F" w14:textId="77777777" w:rsidR="00BE2DBD" w:rsidRPr="00576C82" w:rsidRDefault="005B4E64" w:rsidP="00BE2DBD">
      <w:pPr>
        <w:jc w:val="center"/>
        <w:rPr>
          <w:rFonts w:ascii="TH SarabunIT๙" w:hAnsi="TH SarabunIT๙" w:cs="TH SarabunIT๙"/>
          <w:color w:val="000000"/>
          <w:cs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5F652873" wp14:editId="46CDADA7">
            <wp:extent cx="3623278" cy="1973656"/>
            <wp:effectExtent l="0" t="0" r="0" b="0"/>
            <wp:docPr id="10" name="Objec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1882F4" w14:textId="43B78D2A" w:rsidR="00BE2DBD" w:rsidRPr="00576C82" w:rsidRDefault="00EB73C3" w:rsidP="00BE2DBD">
      <w:pPr>
        <w:ind w:left="360"/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๘</w:t>
      </w:r>
      <w:r w:rsidR="00BE2DBD" w:rsidRPr="00576C82">
        <w:rPr>
          <w:rFonts w:ascii="TH SarabunIT๙" w:hAnsi="TH SarabunIT๙" w:cs="TH SarabunIT๙"/>
          <w:b/>
          <w:bCs/>
          <w:color w:val="000000"/>
          <w:cs/>
        </w:rPr>
        <w:t>.</w:t>
      </w:r>
      <w:r w:rsidR="001442B5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 ความเพียงพอของอาหารและรสชา</w:t>
      </w:r>
      <w:r w:rsidR="004D4167">
        <w:rPr>
          <w:rFonts w:ascii="TH SarabunIT๙" w:hAnsi="TH SarabunIT๙" w:cs="TH SarabunIT๙" w:hint="cs"/>
          <w:color w:val="000000"/>
          <w:sz w:val="32"/>
          <w:cs/>
        </w:rPr>
        <w:t>ด</w:t>
      </w:r>
      <w:r w:rsidRPr="00576C82">
        <w:rPr>
          <w:rFonts w:ascii="TH SarabunIT๙" w:hAnsi="TH SarabunIT๙" w:cs="TH SarabunIT๙"/>
          <w:color w:val="000000"/>
          <w:sz w:val="32"/>
          <w:cs/>
        </w:rPr>
        <w:t>ของอาหาร</w:t>
      </w:r>
      <w:r w:rsidR="004D4167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4D4167">
        <w:rPr>
          <w:rFonts w:ascii="TH SarabunIT๙" w:hAnsi="TH SarabunIT๙" w:cs="TH SarabunIT๙" w:hint="cs"/>
          <w:b/>
          <w:bCs/>
          <w:color w:val="000000"/>
          <w:cs/>
        </w:rPr>
        <w:t>กลางวัน และอาหารว่าง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115"/>
        <w:gridCol w:w="1908"/>
        <w:gridCol w:w="3191"/>
      </w:tblGrid>
      <w:tr w:rsidR="00BE2DBD" w:rsidRPr="00576C82" w14:paraId="41F5C6E0" w14:textId="77777777" w:rsidTr="001D5511">
        <w:tc>
          <w:tcPr>
            <w:tcW w:w="2448" w:type="dxa"/>
          </w:tcPr>
          <w:p w14:paraId="4B649C89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6DD62210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4AE5A80A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676C5495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2D3D85" w:rsidRPr="00576C82" w14:paraId="3286C2A5" w14:textId="77777777" w:rsidTr="001D5511">
        <w:tc>
          <w:tcPr>
            <w:tcW w:w="2448" w:type="dxa"/>
          </w:tcPr>
          <w:p w14:paraId="0CDB44B0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52E6C81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7A96DE03" w14:textId="5EC550D6" w:rsidR="002D3D85" w:rsidRPr="00576C82" w:rsidRDefault="004D4167" w:rsidP="0055504C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3278" w:type="dxa"/>
          </w:tcPr>
          <w:p w14:paraId="08D01A1F" w14:textId="77777777" w:rsidR="002D3D85" w:rsidRPr="00576C82" w:rsidRDefault="00EB73C3" w:rsidP="0055504C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</w:p>
        </w:tc>
      </w:tr>
      <w:tr w:rsidR="002D3D85" w:rsidRPr="00576C82" w14:paraId="4DA381D8" w14:textId="77777777" w:rsidTr="001D5511">
        <w:tc>
          <w:tcPr>
            <w:tcW w:w="2448" w:type="dxa"/>
          </w:tcPr>
          <w:p w14:paraId="76E6144C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73A59813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32C80378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3E39E218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E2DBD" w:rsidRPr="00576C82" w14:paraId="4010B9C5" w14:textId="77777777" w:rsidTr="001D5511">
        <w:tc>
          <w:tcPr>
            <w:tcW w:w="2448" w:type="dxa"/>
          </w:tcPr>
          <w:p w14:paraId="14B90E1E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1A5F55CA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566AE565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5DEF4AAD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E2DBD" w:rsidRPr="00576C82" w14:paraId="770CA683" w14:textId="77777777" w:rsidTr="001D5511">
        <w:tc>
          <w:tcPr>
            <w:tcW w:w="4608" w:type="dxa"/>
            <w:gridSpan w:val="2"/>
          </w:tcPr>
          <w:p w14:paraId="5CB39C1F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71793E21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78" w:type="dxa"/>
          </w:tcPr>
          <w:p w14:paraId="53517544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</w:tbl>
    <w:p w14:paraId="3B5CF69C" w14:textId="24A3E02F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 </w:t>
      </w:r>
      <w:r w:rsidR="00EB73C3" w:rsidRPr="00576C82">
        <w:rPr>
          <w:rFonts w:ascii="TH SarabunIT๙" w:hAnsi="TH SarabunIT๙" w:cs="TH SarabunIT๙"/>
          <w:color w:val="000000"/>
          <w:cs/>
        </w:rPr>
        <w:t>๑๐๐</w:t>
      </w:r>
      <w:r w:rsidR="0069289B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   มีความเห็นว่า  </w:t>
      </w:r>
      <w:r w:rsidRPr="00576C82">
        <w:rPr>
          <w:rFonts w:ascii="TH SarabunIT๙" w:hAnsi="TH SarabunIT๙" w:cs="TH SarabunIT๙"/>
          <w:color w:val="000000"/>
        </w:rPr>
        <w:t xml:space="preserve"> </w:t>
      </w:r>
      <w:r w:rsidR="00EB73C3" w:rsidRPr="00576C82">
        <w:rPr>
          <w:rFonts w:ascii="TH SarabunIT๙" w:hAnsi="TH SarabunIT๙" w:cs="TH SarabunIT๙"/>
          <w:color w:val="000000"/>
          <w:sz w:val="32"/>
          <w:cs/>
        </w:rPr>
        <w:t>ความพอเพียงของอาหารและรสชา</w:t>
      </w:r>
      <w:r w:rsidR="004D4167">
        <w:rPr>
          <w:rFonts w:ascii="TH SarabunIT๙" w:hAnsi="TH SarabunIT๙" w:cs="TH SarabunIT๙" w:hint="cs"/>
          <w:color w:val="000000"/>
          <w:sz w:val="32"/>
          <w:cs/>
        </w:rPr>
        <w:t>ด</w:t>
      </w:r>
      <w:r w:rsidR="00EB73C3" w:rsidRPr="00576C82">
        <w:rPr>
          <w:rFonts w:ascii="TH SarabunIT๙" w:hAnsi="TH SarabunIT๙" w:cs="TH SarabunIT๙"/>
          <w:color w:val="000000"/>
          <w:sz w:val="32"/>
          <w:cs/>
        </w:rPr>
        <w:t>ของอาหาร</w:t>
      </w:r>
      <w:r w:rsidR="004D4167">
        <w:rPr>
          <w:rFonts w:ascii="TH SarabunIT๙" w:hAnsi="TH SarabunIT๙" w:cs="TH SarabunIT๙" w:hint="cs"/>
          <w:color w:val="000000"/>
          <w:sz w:val="32"/>
          <w:cs/>
        </w:rPr>
        <w:t>กลางวันและอาหารว่าง</w:t>
      </w:r>
      <w:r w:rsidR="0055504C" w:rsidRPr="00576C82">
        <w:rPr>
          <w:rFonts w:ascii="TH SarabunIT๙" w:hAnsi="TH SarabunIT๙" w:cs="TH SarabunIT๙"/>
          <w:color w:val="000000"/>
          <w:cs/>
        </w:rPr>
        <w:t xml:space="preserve">  มีความเหมาสม</w:t>
      </w:r>
      <w:r w:rsidR="0055504C" w:rsidRPr="00576C82">
        <w:rPr>
          <w:rFonts w:ascii="TH SarabunIT๙" w:hAnsi="TH SarabunIT๙" w:cs="TH SarabunIT๙"/>
          <w:color w:val="000000"/>
          <w:cs/>
        </w:rPr>
        <w:br/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color w:val="000000"/>
          <w:cs/>
        </w:rPr>
        <w:tab/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   มาก</w:t>
      </w:r>
    </w:p>
    <w:p w14:paraId="1F212AB0" w14:textId="77777777" w:rsidR="004D4167" w:rsidRDefault="004D4167" w:rsidP="00BE2DBD">
      <w:pPr>
        <w:jc w:val="center"/>
        <w:rPr>
          <w:rFonts w:ascii="TH SarabunIT๙" w:hAnsi="TH SarabunIT๙" w:cs="TH SarabunIT๙"/>
          <w:color w:val="000000"/>
        </w:rPr>
      </w:pPr>
    </w:p>
    <w:p w14:paraId="786DA4CC" w14:textId="0B83CE62" w:rsidR="00BE2DBD" w:rsidRDefault="005B4E64" w:rsidP="00BE2DBD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5B8BAC65" wp14:editId="4C9134E1">
            <wp:extent cx="3588803" cy="1964602"/>
            <wp:effectExtent l="0" t="0" r="0" b="0"/>
            <wp:docPr id="11" name="Objec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47779F" w14:textId="77777777" w:rsidR="004D4167" w:rsidRDefault="004D4167" w:rsidP="00BE2DBD">
      <w:pPr>
        <w:jc w:val="center"/>
        <w:rPr>
          <w:rFonts w:ascii="TH SarabunIT๙" w:hAnsi="TH SarabunIT๙" w:cs="TH SarabunIT๙"/>
          <w:color w:val="000000"/>
        </w:rPr>
      </w:pPr>
    </w:p>
    <w:p w14:paraId="23817722" w14:textId="77777777" w:rsidR="004D4167" w:rsidRDefault="004D4167" w:rsidP="00BE2DBD">
      <w:pPr>
        <w:jc w:val="center"/>
        <w:rPr>
          <w:rFonts w:ascii="TH SarabunIT๙" w:hAnsi="TH SarabunIT๙" w:cs="TH SarabunIT๙"/>
          <w:color w:val="000000"/>
        </w:rPr>
      </w:pPr>
    </w:p>
    <w:p w14:paraId="55FB8585" w14:textId="77777777" w:rsidR="004D4167" w:rsidRDefault="004D4167" w:rsidP="00BE2DBD">
      <w:pPr>
        <w:jc w:val="center"/>
        <w:rPr>
          <w:rFonts w:ascii="TH SarabunIT๙" w:hAnsi="TH SarabunIT๙" w:cs="TH SarabunIT๙"/>
          <w:color w:val="000000"/>
        </w:rPr>
      </w:pPr>
    </w:p>
    <w:p w14:paraId="49C957AA" w14:textId="77777777" w:rsidR="00EF46A4" w:rsidRDefault="00EF46A4" w:rsidP="004D4167">
      <w:pPr>
        <w:rPr>
          <w:rFonts w:ascii="TH SarabunIT๙" w:hAnsi="TH SarabunIT๙" w:cs="TH SarabunIT๙"/>
          <w:b/>
          <w:bCs/>
          <w:color w:val="000000"/>
        </w:rPr>
      </w:pPr>
    </w:p>
    <w:p w14:paraId="1420EC2C" w14:textId="4C67EBAE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lastRenderedPageBreak/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4E110211" w14:textId="77777777" w:rsidR="004D4167" w:rsidRPr="00576C82" w:rsidRDefault="004D4167" w:rsidP="004D416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7D8914D9" wp14:editId="0EF1BE66">
                <wp:simplePos x="0" y="0"/>
                <wp:positionH relativeFrom="column">
                  <wp:posOffset>0</wp:posOffset>
                </wp:positionH>
                <wp:positionV relativeFrom="paragraph">
                  <wp:posOffset>64134</wp:posOffset>
                </wp:positionV>
                <wp:extent cx="5960745" cy="0"/>
                <wp:effectExtent l="0" t="19050" r="20955" b="38100"/>
                <wp:wrapNone/>
                <wp:docPr id="168208030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261CB" id="Line 150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05pt" to="469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Pydy87dAAAABgEAAA8AAABkcnMvZG93&#10;bnJldi54bWxMj0FPwkAQhe8m/IfNkHghsEUSrbVbQghePJgAHuS2dMe2sTtbdhda/fWO4aDH997k&#10;vW/y5WBbcUEfGkcK5rMEBFLpTEOVgrf98zQFEaImo1tHqOALAyyL0U2uM+N62uJlFyvBJRQyraCO&#10;scukDGWNVoeZ65A4+3De6sjSV9J43XO5beVdktxLqxvihVp3uK6x/NydrQKzDWGzHtLvxat/OZ3e&#10;08mh30+Uuh0PqycQEYf4dwy/+IwOBTMd3ZlMEK0CfiSym8xBcPq4SB9AHK+GLHL5H7/4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Pydy87dAAAABg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42EA7E9C" w14:textId="77777777" w:rsidR="004D4167" w:rsidRPr="00576C82" w:rsidRDefault="004D4167" w:rsidP="00BE2DBD">
      <w:pPr>
        <w:jc w:val="center"/>
        <w:rPr>
          <w:rFonts w:ascii="TH SarabunIT๙" w:hAnsi="TH SarabunIT๙" w:cs="TH SarabunIT๙"/>
          <w:color w:val="000000"/>
        </w:rPr>
      </w:pPr>
    </w:p>
    <w:p w14:paraId="2158160E" w14:textId="77777777" w:rsidR="00BE2DBD" w:rsidRPr="00576C82" w:rsidRDefault="00EB73C3" w:rsidP="00BE2DBD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cs/>
        </w:rPr>
        <w:t>๙</w:t>
      </w:r>
      <w:r w:rsidR="00BE2DBD" w:rsidRPr="00576C82">
        <w:rPr>
          <w:rFonts w:ascii="TH SarabunIT๙" w:hAnsi="TH SarabunIT๙" w:cs="TH SarabunIT๙"/>
          <w:b/>
          <w:bCs/>
          <w:color w:val="000000"/>
          <w:cs/>
        </w:rPr>
        <w:t xml:space="preserve">. </w:t>
      </w:r>
      <w:r w:rsidR="00791C30" w:rsidRPr="00576C82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  <w:r w:rsidR="0055504C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791C30" w:rsidRPr="00576C82">
        <w:rPr>
          <w:rFonts w:ascii="TH SarabunIT๙" w:hAnsi="TH SarabunIT๙" w:cs="TH SarabunIT๙"/>
          <w:color w:val="000000"/>
          <w:sz w:val="32"/>
          <w:cs/>
        </w:rPr>
        <w:t>การส่งเสริมกิจกรรมเช่นนี้ต่อผู้เรียน</w:t>
      </w:r>
      <w:r w:rsidR="00342E56" w:rsidRPr="00576C82">
        <w:rPr>
          <w:rFonts w:ascii="TH SarabunIT๙" w:hAnsi="TH SarabunIT๙" w:cs="TH SarabunIT๙"/>
          <w:color w:val="000000"/>
          <w:sz w:val="32"/>
          <w:cs/>
        </w:rPr>
        <w:t>อย่างต่อเนื่อง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115"/>
        <w:gridCol w:w="1908"/>
        <w:gridCol w:w="3190"/>
      </w:tblGrid>
      <w:tr w:rsidR="00BE2DBD" w:rsidRPr="00576C82" w14:paraId="010D251D" w14:textId="77777777" w:rsidTr="001D5511">
        <w:tc>
          <w:tcPr>
            <w:tcW w:w="2448" w:type="dxa"/>
          </w:tcPr>
          <w:p w14:paraId="4B52D8F3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ระดับความคิดเห็น</w:t>
            </w:r>
          </w:p>
        </w:tc>
        <w:tc>
          <w:tcPr>
            <w:tcW w:w="2160" w:type="dxa"/>
          </w:tcPr>
          <w:p w14:paraId="4459AF27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ระดับค่าคะแนน</w:t>
            </w:r>
          </w:p>
        </w:tc>
        <w:tc>
          <w:tcPr>
            <w:tcW w:w="1947" w:type="dxa"/>
          </w:tcPr>
          <w:p w14:paraId="3FA152F2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จำนวนผู้ตอบ</w:t>
            </w:r>
          </w:p>
        </w:tc>
        <w:tc>
          <w:tcPr>
            <w:tcW w:w="3278" w:type="dxa"/>
          </w:tcPr>
          <w:p w14:paraId="2AF7D758" w14:textId="77777777" w:rsidR="00BE2DBD" w:rsidRPr="00576C82" w:rsidRDefault="00BE2DBD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คิดเป็นร้อยละ</w:t>
            </w:r>
          </w:p>
        </w:tc>
      </w:tr>
      <w:tr w:rsidR="002D3D85" w:rsidRPr="00576C82" w14:paraId="777C3551" w14:textId="77777777" w:rsidTr="00D05010">
        <w:trPr>
          <w:trHeight w:val="427"/>
        </w:trPr>
        <w:tc>
          <w:tcPr>
            <w:tcW w:w="2448" w:type="dxa"/>
          </w:tcPr>
          <w:p w14:paraId="70556A5A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มาก</w:t>
            </w:r>
            <w:r w:rsidRPr="00576C82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60" w:type="dxa"/>
          </w:tcPr>
          <w:p w14:paraId="17DDEDF8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1947" w:type="dxa"/>
          </w:tcPr>
          <w:p w14:paraId="37FEF812" w14:textId="32255545" w:rsidR="002D3D85" w:rsidRPr="00576C82" w:rsidRDefault="004F2D6B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3278" w:type="dxa"/>
          </w:tcPr>
          <w:p w14:paraId="4B7F8E20" w14:textId="1E728489" w:rsidR="002D3D85" w:rsidRPr="00576C82" w:rsidRDefault="004F2D6B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100</w:t>
            </w:r>
          </w:p>
        </w:tc>
      </w:tr>
      <w:tr w:rsidR="002D3D85" w:rsidRPr="00576C82" w14:paraId="167161BD" w14:textId="77777777" w:rsidTr="001D5511">
        <w:tc>
          <w:tcPr>
            <w:tcW w:w="2448" w:type="dxa"/>
          </w:tcPr>
          <w:p w14:paraId="73166081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2160" w:type="dxa"/>
          </w:tcPr>
          <w:p w14:paraId="3C812D46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1947" w:type="dxa"/>
          </w:tcPr>
          <w:p w14:paraId="42B2AC5F" w14:textId="55C9843A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78" w:type="dxa"/>
          </w:tcPr>
          <w:p w14:paraId="5B8B9F76" w14:textId="2A53394A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2D3D85" w:rsidRPr="00576C82" w14:paraId="674ECE23" w14:textId="77777777" w:rsidTr="001D5511">
        <w:tc>
          <w:tcPr>
            <w:tcW w:w="2448" w:type="dxa"/>
          </w:tcPr>
          <w:p w14:paraId="16BF4A68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น้อย</w:t>
            </w:r>
          </w:p>
        </w:tc>
        <w:tc>
          <w:tcPr>
            <w:tcW w:w="2160" w:type="dxa"/>
          </w:tcPr>
          <w:p w14:paraId="43963AD8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 xml:space="preserve">๑ </w:t>
            </w:r>
          </w:p>
        </w:tc>
        <w:tc>
          <w:tcPr>
            <w:tcW w:w="1947" w:type="dxa"/>
          </w:tcPr>
          <w:p w14:paraId="755C39BF" w14:textId="77777777" w:rsidR="002D3D85" w:rsidRPr="00576C82" w:rsidRDefault="002D3D85" w:rsidP="007C2739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78" w:type="dxa"/>
          </w:tcPr>
          <w:p w14:paraId="6E2046F3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2D3D85" w:rsidRPr="00576C82" w14:paraId="7644BF65" w14:textId="77777777" w:rsidTr="001D5511">
        <w:tc>
          <w:tcPr>
            <w:tcW w:w="4608" w:type="dxa"/>
            <w:gridSpan w:val="2"/>
          </w:tcPr>
          <w:p w14:paraId="55470A47" w14:textId="77777777" w:rsidR="002D3D85" w:rsidRPr="00576C82" w:rsidRDefault="002D3D85" w:rsidP="001D5511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576C82">
              <w:rPr>
                <w:rFonts w:ascii="TH SarabunIT๙" w:hAnsi="TH SarabunIT๙" w:cs="TH SarabunIT๙"/>
                <w:color w:val="000000"/>
                <w:cs/>
              </w:rPr>
              <w:t>รวม</w:t>
            </w:r>
          </w:p>
        </w:tc>
        <w:tc>
          <w:tcPr>
            <w:tcW w:w="1947" w:type="dxa"/>
          </w:tcPr>
          <w:p w14:paraId="21621F69" w14:textId="0DD0F595" w:rsidR="002D3D85" w:rsidRPr="00576C82" w:rsidRDefault="004F2D6B" w:rsidP="001D5511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3278" w:type="dxa"/>
          </w:tcPr>
          <w:p w14:paraId="4C5BBBE9" w14:textId="151CDEDD" w:rsidR="002D3D85" w:rsidRPr="00576C82" w:rsidRDefault="004F2D6B" w:rsidP="007C2739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100</w:t>
            </w:r>
          </w:p>
        </w:tc>
      </w:tr>
    </w:tbl>
    <w:p w14:paraId="466F7928" w14:textId="271C3F84" w:rsidR="00BE2DBD" w:rsidRPr="00576C82" w:rsidRDefault="00BE2DBD" w:rsidP="00BE2DBD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color w:val="000000"/>
          <w:cs/>
        </w:rPr>
        <w:tab/>
        <w:t xml:space="preserve">ผู้ร่วมดำเนินกิจกรรม ร้อยละ </w:t>
      </w:r>
      <w:r w:rsidRPr="00576C82">
        <w:rPr>
          <w:rFonts w:ascii="TH SarabunIT๙" w:hAnsi="TH SarabunIT๙" w:cs="TH SarabunIT๙"/>
          <w:color w:val="000000"/>
        </w:rPr>
        <w:t xml:space="preserve"> </w:t>
      </w:r>
      <w:r w:rsidR="004F2D6B">
        <w:rPr>
          <w:rFonts w:ascii="TH SarabunIT๙" w:hAnsi="TH SarabunIT๙" w:cs="TH SarabunIT๙"/>
          <w:color w:val="000000"/>
        </w:rPr>
        <w:t>100</w:t>
      </w:r>
      <w:r w:rsidRPr="00576C82">
        <w:rPr>
          <w:rFonts w:ascii="TH SarabunIT๙" w:hAnsi="TH SarabunIT๙" w:cs="TH SarabunIT๙"/>
          <w:color w:val="000000"/>
          <w:cs/>
        </w:rPr>
        <w:t xml:space="preserve">  มีความเห็นว่า </w:t>
      </w:r>
      <w:r w:rsidR="00A46F9B" w:rsidRPr="00576C82">
        <w:rPr>
          <w:rFonts w:ascii="TH SarabunIT๙" w:hAnsi="TH SarabunIT๙" w:cs="TH SarabunIT๙"/>
          <w:color w:val="000000"/>
          <w:sz w:val="32"/>
          <w:cs/>
        </w:rPr>
        <w:t>ควรมีการส่งเสริมกิจกรรมเช่นนี้ต่อผู้เรียนอย่างต่อเนื่อง</w:t>
      </w:r>
      <w:r w:rsidR="0055504C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="00EB73C3" w:rsidRPr="00576C82">
        <w:rPr>
          <w:rFonts w:ascii="TH SarabunIT๙" w:hAnsi="TH SarabunIT๙" w:cs="TH SarabunIT๙"/>
          <w:color w:val="000000"/>
          <w:cs/>
        </w:rPr>
        <w:br/>
        <w:t>มี</w:t>
      </w:r>
      <w:r w:rsidR="0055504C" w:rsidRPr="00576C82">
        <w:rPr>
          <w:rFonts w:ascii="TH SarabunIT๙" w:hAnsi="TH SarabunIT๙" w:cs="TH SarabunIT๙"/>
          <w:color w:val="000000"/>
          <w:cs/>
        </w:rPr>
        <w:t>ความเหมาสม</w:t>
      </w:r>
      <w:r w:rsidR="00EB73C3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>®   อยู่ในระดับ</w:t>
      </w:r>
      <w:r w:rsidR="00757F9F" w:rsidRPr="00576C82">
        <w:rPr>
          <w:rFonts w:ascii="TH SarabunIT๙" w:hAnsi="TH SarabunIT๙" w:cs="TH SarabunIT๙"/>
          <w:color w:val="000000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cs/>
        </w:rPr>
        <w:t xml:space="preserve">   มาก </w:t>
      </w:r>
    </w:p>
    <w:p w14:paraId="3D87C9ED" w14:textId="77777777" w:rsidR="00BE2DBD" w:rsidRPr="00576C82" w:rsidRDefault="005B4E64" w:rsidP="00BE2DBD">
      <w:pPr>
        <w:jc w:val="center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6E59CB13" wp14:editId="4D99E155">
            <wp:extent cx="3345180" cy="1828800"/>
            <wp:effectExtent l="0" t="0" r="0" b="0"/>
            <wp:docPr id="12" name="Objec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D5A4D23" w14:textId="77777777" w:rsidR="002A14F3" w:rsidRPr="00576C82" w:rsidRDefault="002A14F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2C4DE87F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43DD0D21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124D7F49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4218D442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4D93BF6B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382344BD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3C10CA79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6B344631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4F75B585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71C1828F" w14:textId="77777777" w:rsidR="00EB73C3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12C22D57" w14:textId="77777777" w:rsidR="004D4167" w:rsidRDefault="004D4167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2713C559" w14:textId="77777777" w:rsidR="00EF46A4" w:rsidRPr="00576C82" w:rsidRDefault="00EF46A4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27BAA096" w14:textId="77777777" w:rsidR="00EB73C3" w:rsidRPr="00576C82" w:rsidRDefault="00EB73C3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</w:rPr>
      </w:pPr>
    </w:p>
    <w:p w14:paraId="3DAF5F0D" w14:textId="77777777" w:rsidR="003E31E7" w:rsidRPr="00576C82" w:rsidRDefault="00DD7121" w:rsidP="003E31E7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60"/>
          <w:szCs w:val="60"/>
          <w:cs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  <w:cs/>
        </w:rPr>
        <w:lastRenderedPageBreak/>
        <w:t>ข้อเสนอแนะของผู้ร่วมดำเนินกิจกรรม</w:t>
      </w:r>
    </w:p>
    <w:p w14:paraId="0BDE5748" w14:textId="7D88BE82" w:rsidR="006727BA" w:rsidRPr="00576C82" w:rsidRDefault="006727BA" w:rsidP="006727BA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EB73C3"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 w:rsidR="004D4167"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6BC72BA9" w14:textId="77777777" w:rsidR="003E31E7" w:rsidRPr="00576C82" w:rsidRDefault="006F593E" w:rsidP="003E31E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43392" behindDoc="0" locked="0" layoutInCell="1" allowOverlap="1" wp14:anchorId="2E56D655" wp14:editId="54694D99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60745" cy="0"/>
                <wp:effectExtent l="0" t="19050" r="20955" b="38100"/>
                <wp:wrapNone/>
                <wp:docPr id="1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29ABB" id="Line 36" o:spid="_x0000_s1026" style="position:absolute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78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BHNb5bdAAAACAEAAA8AAABkcnMvZG93&#10;bnJldi54bWxMT01PwkAQvZv4HzZj4oXAVo1QS7fEEL14MAE86G3pjm1Dd7bsLrT66x3CAU8zb97k&#10;feSLwbbiiD40jhTcTRIQSKUzDVUKPjav4xREiJqMbh2hgh8MsCiur3KdGdfTCo/rWAkWoZBpBXWM&#10;XSZlKGu0Okxch8Tct/NWR4a+ksbrnsVtK++TZCqtbogdat3hssZytz5YBWYVwstySH8f3v3bfv+Z&#10;jr76zUip25vheQ4i4hAvz3CKz9Gh4ExbdyATRMs45SqRZzIDwfzT45SX7fkgi1z+L1D8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BHNb5bdAAAACA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52E2EFAC" w14:textId="77777777" w:rsidR="00417C9F" w:rsidRPr="00576C82" w:rsidRDefault="00EB73C3" w:rsidP="003E31E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  <w:r w:rsidR="006727BA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3E31E7"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 ข้อเสนอแนะ</w:t>
      </w:r>
    </w:p>
    <w:p w14:paraId="67118E4C" w14:textId="77777777" w:rsidR="00DD7121" w:rsidRPr="00576C82" w:rsidRDefault="003E31E7" w:rsidP="00BE2DBD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278CDA45" w14:textId="77777777" w:rsidR="00D37361" w:rsidRPr="00576C82" w:rsidRDefault="00EB73C3" w:rsidP="00BE2DBD">
      <w:pPr>
        <w:numPr>
          <w:ilvl w:val="0"/>
          <w:numId w:val="21"/>
        </w:num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76C82">
        <w:rPr>
          <w:rFonts w:ascii="TH SarabunIT๙" w:hAnsi="TH SarabunIT๙" w:cs="TH SarabunIT๙"/>
          <w:color w:val="000000"/>
          <w:sz w:val="32"/>
          <w:szCs w:val="32"/>
          <w:cs/>
        </w:rPr>
        <w:t>ไม่มีผู้เสนอข้อคิดเห็น</w:t>
      </w:r>
      <w:r w:rsidR="001442B5" w:rsidRPr="00576C8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619E48AE" w14:textId="77777777" w:rsidR="0011315A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0EB9266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D4E19C3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ABC860E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5D808126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C2FF663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2D0FCA6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54DE129D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28D5690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761FE8AF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C7B2BFA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3CCA30F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AFC50AB" w14:textId="77777777" w:rsidR="004D4167" w:rsidRPr="00576C82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0571D38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7908B74B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5E6CC329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D87F31C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3862C46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D5D4EA0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F9E17C2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F0239D4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3715761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E31E427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B0A83AF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D6AB068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0FE6BD6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B7BB381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3A22FA2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00A368A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2DB1A0E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A8387B2" w14:textId="77777777" w:rsidR="005528F6" w:rsidRPr="00576C82" w:rsidRDefault="005528F6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72F96DC2" w14:textId="77777777" w:rsidR="005528F6" w:rsidRPr="00576C82" w:rsidRDefault="005528F6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5F4B139" w14:textId="77777777" w:rsidR="005528F6" w:rsidRPr="00576C82" w:rsidRDefault="005528F6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773FBA62" w14:textId="77777777" w:rsidR="005528F6" w:rsidRPr="00576C82" w:rsidRDefault="005528F6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2DE4A45" w14:textId="77777777" w:rsidR="005528F6" w:rsidRPr="00576C82" w:rsidRDefault="005528F6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4D41EE6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58B20B43" w14:textId="77777777" w:rsidR="0011315A" w:rsidRPr="00576C82" w:rsidRDefault="0011315A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166DB89" w14:textId="77777777" w:rsidR="005A7C47" w:rsidRPr="00576C82" w:rsidRDefault="005A7C4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200FA93" w14:textId="77777777" w:rsidR="005A7C47" w:rsidRPr="00576C82" w:rsidRDefault="005A7C4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A99B125" w14:textId="77777777" w:rsidR="005A7C47" w:rsidRPr="00576C82" w:rsidRDefault="005A7C4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52DA6D2" w14:textId="77777777" w:rsidR="005A7C47" w:rsidRPr="00576C82" w:rsidRDefault="005A7C4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365799E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6F76622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C1607FC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43D1C07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768E4FA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E2519A5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055AC15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71B74CA3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003ED19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51AB9EE3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FFB5D41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9356AF2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15481B6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2200D4A6" w14:textId="77777777" w:rsidR="00EB73C3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0D3597A" w14:textId="77777777" w:rsidR="004D4167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6A9E2B5B" w14:textId="77777777" w:rsidR="004D4167" w:rsidRPr="00576C82" w:rsidRDefault="004D4167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4EA9A42" w14:textId="77777777" w:rsidR="00EB73C3" w:rsidRPr="00576C82" w:rsidRDefault="00EB73C3" w:rsidP="00DD7121">
      <w:pPr>
        <w:jc w:val="center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072C8C91" w14:textId="77777777" w:rsidR="00655ADA" w:rsidRPr="00576C82" w:rsidRDefault="00655ADA" w:rsidP="00655ADA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z w:val="60"/>
          <w:szCs w:val="60"/>
          <w:cs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46"/>
          <w:szCs w:val="46"/>
          <w:cs/>
        </w:rPr>
        <w:lastRenderedPageBreak/>
        <w:t>เอกสารที่เกี่ยวข้อง</w:t>
      </w:r>
    </w:p>
    <w:p w14:paraId="489C12A8" w14:textId="77777777" w:rsidR="004D4167" w:rsidRPr="00576C82" w:rsidRDefault="004D4167" w:rsidP="004D4167">
      <w:pPr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576C82">
        <w:rPr>
          <w:rFonts w:ascii="TH SarabunIT๙" w:hAnsi="TH SarabunIT๙" w:cs="TH SarabunIT๙"/>
          <w:b/>
          <w:bCs/>
          <w:color w:val="000000"/>
          <w:cs/>
        </w:rPr>
        <w:t>รร.วัด</w:t>
      </w:r>
      <w:r>
        <w:rPr>
          <w:rFonts w:ascii="TH SarabunIT๙" w:hAnsi="TH SarabunIT๙" w:cs="TH SarabunIT๙" w:hint="cs"/>
          <w:b/>
          <w:bCs/>
          <w:color w:val="000000"/>
          <w:cs/>
        </w:rPr>
        <w:t>โฆสิตาราม</w:t>
      </w:r>
    </w:p>
    <w:p w14:paraId="268487E1" w14:textId="77777777" w:rsidR="004D4167" w:rsidRPr="00576C82" w:rsidRDefault="004D4167" w:rsidP="004D4167">
      <w:pPr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455D9C34" wp14:editId="333E4C16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60745" cy="0"/>
                <wp:effectExtent l="0" t="19050" r="20955" b="38100"/>
                <wp:wrapNone/>
                <wp:docPr id="170729493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8016" id="Line 36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78.3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48E98B51" w14:textId="2100312A" w:rsidR="00391B83" w:rsidRPr="00576C82" w:rsidRDefault="00391B83" w:rsidP="00391B83">
      <w:pPr>
        <w:pStyle w:val="NoSpacing"/>
        <w:jc w:val="center"/>
        <w:rPr>
          <w:rFonts w:ascii="TH SarabunIT๙" w:hAnsi="TH SarabunIT๙" w:cs="TH SarabunIT๙"/>
          <w:color w:val="000000"/>
          <w:sz w:val="32"/>
        </w:rPr>
      </w:pPr>
      <w:r w:rsidRPr="0059186B">
        <w:rPr>
          <w:rFonts w:ascii="TH SarabunIT๙" w:hAnsi="TH SarabunIT๙" w:cs="TH SarabunIT๙"/>
          <w:b/>
          <w:bCs/>
          <w:color w:val="000000"/>
          <w:sz w:val="32"/>
          <w:cs/>
        </w:rPr>
        <w:t>แบบสอบถามกา</w:t>
      </w:r>
      <w:r w:rsidR="003376FC" w:rsidRPr="0059186B">
        <w:rPr>
          <w:rFonts w:ascii="TH SarabunIT๙" w:hAnsi="TH SarabunIT๙" w:cs="TH SarabunIT๙"/>
          <w:b/>
          <w:bCs/>
          <w:color w:val="000000"/>
          <w:sz w:val="32"/>
          <w:cs/>
        </w:rPr>
        <w:t>ร</w:t>
      </w:r>
      <w:r w:rsidR="0059186B" w:rsidRPr="004F2D6B">
        <w:rPr>
          <w:rFonts w:ascii="TH SarabunIT๙" w:hAnsi="TH SarabunIT๙" w:cs="TH SarabunIT๙"/>
          <w:b/>
          <w:bCs/>
          <w:sz w:val="32"/>
          <w:cs/>
        </w:rPr>
        <w:t>โครงการส่งเสริมและป้องกันยาเสพติดในสถานศึกษาโรงเรียนวัด</w:t>
      </w:r>
      <w:r w:rsidR="0059186B" w:rsidRPr="004F2D6B">
        <w:rPr>
          <w:rFonts w:ascii="TH SarabunIT๙" w:hAnsi="TH SarabunIT๙" w:cs="TH SarabunIT๙" w:hint="cs"/>
          <w:b/>
          <w:bCs/>
          <w:sz w:val="32"/>
          <w:cs/>
        </w:rPr>
        <w:t>โฆสิตาราม</w:t>
      </w:r>
      <w:r w:rsidRPr="00576C82">
        <w:rPr>
          <w:rFonts w:ascii="TH SarabunIT๙" w:hAnsi="TH SarabunIT๙" w:cs="TH SarabunIT๙"/>
          <w:color w:val="000000"/>
          <w:sz w:val="32"/>
          <w:cs/>
        </w:rPr>
        <w:br/>
      </w:r>
      <w:r w:rsidR="00F60CA1" w:rsidRPr="00576C82">
        <w:rPr>
          <w:rFonts w:ascii="TH SarabunIT๙" w:hAnsi="TH SarabunIT๙" w:cs="TH SarabunIT๙"/>
          <w:color w:val="000000"/>
          <w:sz w:val="32"/>
          <w:cs/>
        </w:rPr>
        <w:t xml:space="preserve"> ประจำปี </w:t>
      </w:r>
      <w:r w:rsidR="000176E6" w:rsidRPr="00576C82">
        <w:rPr>
          <w:rFonts w:ascii="TH SarabunIT๙" w:hAnsi="TH SarabunIT๙" w:cs="TH SarabunIT๙"/>
          <w:color w:val="000000"/>
          <w:sz w:val="32"/>
          <w:cs/>
        </w:rPr>
        <w:t>๒๕๖</w:t>
      </w:r>
      <w:r w:rsidR="00EF46A4">
        <w:rPr>
          <w:rFonts w:ascii="TH SarabunIT๙" w:hAnsi="TH SarabunIT๙" w:cs="TH SarabunIT๙"/>
          <w:color w:val="000000"/>
          <w:sz w:val="32"/>
        </w:rPr>
        <w:t>……….</w:t>
      </w:r>
      <w:r w:rsidRPr="00576C82">
        <w:rPr>
          <w:rFonts w:ascii="TH SarabunIT๙" w:hAnsi="TH SarabunIT๙" w:cs="TH SarabunIT๙"/>
          <w:color w:val="000000"/>
          <w:sz w:val="32"/>
          <w:cs/>
        </w:rPr>
        <w:br/>
        <w:t>โรงเรียน</w:t>
      </w:r>
      <w:r w:rsidR="000176E6" w:rsidRPr="00576C82">
        <w:rPr>
          <w:rFonts w:ascii="TH SarabunIT๙" w:hAnsi="TH SarabunIT๙" w:cs="TH SarabunIT๙"/>
          <w:color w:val="000000"/>
          <w:sz w:val="32"/>
          <w:cs/>
        </w:rPr>
        <w:t>วัด</w:t>
      </w:r>
      <w:r w:rsidR="0059186B">
        <w:rPr>
          <w:rFonts w:ascii="TH SarabunIT๙" w:hAnsi="TH SarabunIT๙" w:cs="TH SarabunIT๙" w:hint="cs"/>
          <w:color w:val="000000"/>
          <w:sz w:val="32"/>
          <w:cs/>
        </w:rPr>
        <w:t>โฆสิตาราม</w:t>
      </w:r>
      <w:r w:rsidRPr="00576C82">
        <w:rPr>
          <w:rFonts w:ascii="TH SarabunIT๙" w:hAnsi="TH SarabunIT๙" w:cs="TH SarabunIT๙"/>
          <w:color w:val="000000"/>
          <w:sz w:val="32"/>
          <w:cs/>
        </w:rPr>
        <w:br/>
        <w:t>*************************</w:t>
      </w:r>
    </w:p>
    <w:p w14:paraId="42928C26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คำชี้แจง </w:t>
      </w:r>
      <w:r w:rsidRPr="00576C82">
        <w:rPr>
          <w:rFonts w:ascii="TH SarabunIT๙" w:hAnsi="TH SarabunIT๙" w:cs="TH SarabunIT๙"/>
          <w:color w:val="000000"/>
          <w:sz w:val="32"/>
        </w:rPr>
        <w:t xml:space="preserve">:  </w:t>
      </w:r>
      <w:r w:rsidRPr="00576C82">
        <w:rPr>
          <w:rFonts w:ascii="TH SarabunIT๙" w:hAnsi="TH SarabunIT๙" w:cs="TH SarabunIT๙"/>
          <w:color w:val="000000"/>
          <w:sz w:val="32"/>
          <w:cs/>
        </w:rPr>
        <w:t>แบบสอบถามฉบับนี้  มี</w:t>
      </w:r>
      <w:r w:rsidR="0055504C"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A46F9B" w:rsidRPr="00576C82">
        <w:rPr>
          <w:rFonts w:ascii="TH SarabunIT๙" w:hAnsi="TH SarabunIT๙" w:cs="TH SarabunIT๙"/>
          <w:color w:val="000000"/>
          <w:sz w:val="32"/>
          <w:cs/>
        </w:rPr>
        <w:t>๒</w:t>
      </w: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 ตอน  ขอให้ตอบทุกตอน</w:t>
      </w:r>
    </w:p>
    <w:p w14:paraId="0B1772F6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ตอนที่ </w:t>
      </w:r>
      <w:r w:rsidR="0006023D"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>๑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 ข้อมูลทั่วไป</w:t>
      </w:r>
    </w:p>
    <w:p w14:paraId="1DA20316" w14:textId="77777777" w:rsidR="00391B83" w:rsidRPr="00576C82" w:rsidRDefault="00391B83" w:rsidP="0006023D">
      <w:pPr>
        <w:pStyle w:val="NoSpacing"/>
        <w:numPr>
          <w:ilvl w:val="0"/>
          <w:numId w:val="16"/>
        </w:numPr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>ท่านเกี่ยวข้องกับกิจกรรมนี้ในลักษณะใด</w:t>
      </w:r>
    </w:p>
    <w:p w14:paraId="6B5D33EA" w14:textId="20FA370C" w:rsidR="00391B83" w:rsidRPr="00576C82" w:rsidRDefault="00391B83" w:rsidP="00391B83">
      <w:pPr>
        <w:pStyle w:val="NoSpacing"/>
        <w:ind w:left="720"/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>(  )  เป็นนักเรียน</w:t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</w:r>
      <w:r w:rsidR="00C95D2F" w:rsidRPr="00576C82">
        <w:rPr>
          <w:rFonts w:ascii="TH SarabunIT๙" w:hAnsi="TH SarabunIT๙" w:cs="TH SarabunIT๙"/>
          <w:color w:val="000000"/>
          <w:sz w:val="32"/>
          <w:cs/>
        </w:rPr>
        <w:t xml:space="preserve">      </w:t>
      </w:r>
      <w:r w:rsidRPr="00576C82">
        <w:rPr>
          <w:rFonts w:ascii="TH SarabunIT๙" w:hAnsi="TH SarabunIT๙" w:cs="TH SarabunIT๙"/>
          <w:color w:val="000000"/>
          <w:sz w:val="32"/>
          <w:cs/>
        </w:rPr>
        <w:t>(  )  เป็นผู้บริหาร</w:t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  <w:t>(  )  เป็นครู</w:t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</w:r>
      <w:r w:rsidR="0059186B">
        <w:rPr>
          <w:rFonts w:ascii="TH SarabunIT๙" w:hAnsi="TH SarabunIT๙" w:cs="TH SarabunIT๙"/>
          <w:color w:val="000000"/>
          <w:sz w:val="32"/>
        </w:rPr>
        <w:t xml:space="preserve"> </w:t>
      </w:r>
    </w:p>
    <w:p w14:paraId="719D7870" w14:textId="77777777" w:rsidR="00391B83" w:rsidRPr="00576C82" w:rsidRDefault="00391B83" w:rsidP="00391B83">
      <w:pPr>
        <w:pStyle w:val="NoSpacing"/>
        <w:numPr>
          <w:ilvl w:val="0"/>
          <w:numId w:val="16"/>
        </w:numPr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>ในการตอบแบบสอบถามฉบับนี้  ท่านอายุเท่าไร</w:t>
      </w:r>
    </w:p>
    <w:p w14:paraId="41225833" w14:textId="655EAD20" w:rsidR="00391B83" w:rsidRPr="00576C82" w:rsidRDefault="0006023D" w:rsidP="00391B83">
      <w:pPr>
        <w:pStyle w:val="NoSpacing"/>
        <w:ind w:left="720"/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="00391B83" w:rsidRPr="00576C82">
        <w:rPr>
          <w:rFonts w:ascii="TH SarabunIT๙" w:hAnsi="TH SarabunIT๙" w:cs="TH SarabunIT๙"/>
          <w:color w:val="000000"/>
          <w:sz w:val="32"/>
          <w:cs/>
        </w:rPr>
        <w:t xml:space="preserve">(  )  </w:t>
      </w:r>
      <w:r w:rsidR="000176E6" w:rsidRPr="00576C82">
        <w:rPr>
          <w:rFonts w:ascii="TH SarabunIT๙" w:hAnsi="TH SarabunIT๙" w:cs="TH SarabunIT๙"/>
          <w:color w:val="000000"/>
          <w:sz w:val="32"/>
          <w:cs/>
        </w:rPr>
        <w:t>น้อยกว่า ๖</w:t>
      </w:r>
      <w:r w:rsidR="00391B83" w:rsidRPr="00576C82">
        <w:rPr>
          <w:rFonts w:ascii="TH SarabunIT๙" w:hAnsi="TH SarabunIT๙" w:cs="TH SarabunIT๙"/>
          <w:color w:val="000000"/>
          <w:sz w:val="32"/>
          <w:cs/>
        </w:rPr>
        <w:t xml:space="preserve">  ปี   </w:t>
      </w:r>
      <w:r w:rsidR="000176E6" w:rsidRPr="00576C82">
        <w:rPr>
          <w:rFonts w:ascii="TH SarabunIT๙" w:hAnsi="TH SarabunIT๙" w:cs="TH SarabunIT๙"/>
          <w:color w:val="000000"/>
          <w:sz w:val="32"/>
          <w:cs/>
        </w:rPr>
        <w:t xml:space="preserve"> (  )  ระหว่าง  ๗  -  ๑</w:t>
      </w:r>
      <w:r w:rsidR="0059186B">
        <w:rPr>
          <w:rFonts w:ascii="TH SarabunIT๙" w:hAnsi="TH SarabunIT๙" w:cs="TH SarabunIT๙" w:hint="cs"/>
          <w:color w:val="000000"/>
          <w:sz w:val="32"/>
          <w:cs/>
        </w:rPr>
        <w:t>2</w:t>
      </w:r>
      <w:r w:rsidR="00391B83" w:rsidRPr="00576C82">
        <w:rPr>
          <w:rFonts w:ascii="TH SarabunIT๙" w:hAnsi="TH SarabunIT๙" w:cs="TH SarabunIT๙"/>
          <w:color w:val="000000"/>
          <w:sz w:val="32"/>
          <w:cs/>
        </w:rPr>
        <w:t xml:space="preserve">  ปี</w:t>
      </w: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 </w:t>
      </w:r>
      <w:r w:rsidRPr="00576C82">
        <w:rPr>
          <w:rFonts w:ascii="TH SarabunIT๙" w:hAnsi="TH SarabunIT๙" w:cs="TH SarabunIT๙"/>
          <w:color w:val="000000"/>
          <w:sz w:val="32"/>
          <w:cs/>
        </w:rPr>
        <w:tab/>
        <w:t>(  )  มากว่า ๑</w:t>
      </w:r>
      <w:r w:rsidR="000176E6" w:rsidRPr="00576C82">
        <w:rPr>
          <w:rFonts w:ascii="TH SarabunIT๙" w:hAnsi="TH SarabunIT๙" w:cs="TH SarabunIT๙"/>
          <w:color w:val="000000"/>
          <w:sz w:val="32"/>
          <w:cs/>
        </w:rPr>
        <w:t>๒</w:t>
      </w:r>
      <w:r w:rsidR="00391B83" w:rsidRPr="00576C82">
        <w:rPr>
          <w:rFonts w:ascii="TH SarabunIT๙" w:hAnsi="TH SarabunIT๙" w:cs="TH SarabunIT๙"/>
          <w:color w:val="000000"/>
          <w:sz w:val="32"/>
          <w:cs/>
        </w:rPr>
        <w:t xml:space="preserve">  ปี</w:t>
      </w:r>
    </w:p>
    <w:p w14:paraId="5D9E6B93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b/>
          <w:bCs/>
          <w:color w:val="000000"/>
          <w:sz w:val="32"/>
        </w:rPr>
      </w:pPr>
    </w:p>
    <w:p w14:paraId="2191D872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b/>
          <w:bCs/>
          <w:color w:val="000000"/>
          <w:sz w:val="32"/>
        </w:rPr>
      </w:pPr>
      <w:r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ตอนที่ </w:t>
      </w:r>
      <w:r w:rsidR="0006023D"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>๒</w:t>
      </w:r>
      <w:r w:rsidRPr="00576C82">
        <w:rPr>
          <w:rFonts w:ascii="TH SarabunIT๙" w:hAnsi="TH SarabunIT๙" w:cs="TH SarabunIT๙"/>
          <w:b/>
          <w:bCs/>
          <w:color w:val="000000"/>
          <w:sz w:val="32"/>
          <w:cs/>
        </w:rPr>
        <w:t xml:space="preserve">  ให้ทำเครื่องหมาย /  ลงในช่องที่ท่านเห็นว่าเหมาะสมเพียงรายการเดียว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134"/>
        <w:gridCol w:w="1276"/>
        <w:gridCol w:w="1276"/>
      </w:tblGrid>
      <w:tr w:rsidR="00391B83" w:rsidRPr="00576C82" w14:paraId="005AEF81" w14:textId="77777777" w:rsidTr="00320B91">
        <w:tc>
          <w:tcPr>
            <w:tcW w:w="675" w:type="dxa"/>
            <w:vMerge w:val="restart"/>
          </w:tcPr>
          <w:p w14:paraId="7329526C" w14:textId="77777777" w:rsidR="00391B83" w:rsidRPr="00576C82" w:rsidRDefault="00391B8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ที่</w:t>
            </w:r>
          </w:p>
        </w:tc>
        <w:tc>
          <w:tcPr>
            <w:tcW w:w="5670" w:type="dxa"/>
            <w:vMerge w:val="restart"/>
          </w:tcPr>
          <w:p w14:paraId="134BDE3E" w14:textId="77777777" w:rsidR="00391B83" w:rsidRPr="00576C82" w:rsidRDefault="00391B8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รายการ</w:t>
            </w:r>
          </w:p>
        </w:tc>
        <w:tc>
          <w:tcPr>
            <w:tcW w:w="3686" w:type="dxa"/>
            <w:gridSpan w:val="3"/>
          </w:tcPr>
          <w:p w14:paraId="60999E4E" w14:textId="77777777" w:rsidR="00391B83" w:rsidRPr="00576C82" w:rsidRDefault="003B5B98" w:rsidP="00391B83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ระดับความคิดเห็น</w:t>
            </w:r>
          </w:p>
        </w:tc>
      </w:tr>
      <w:tr w:rsidR="00391B83" w:rsidRPr="00576C82" w14:paraId="4F01DC12" w14:textId="77777777" w:rsidTr="00320B91">
        <w:tc>
          <w:tcPr>
            <w:tcW w:w="675" w:type="dxa"/>
            <w:vMerge/>
          </w:tcPr>
          <w:p w14:paraId="3BA2E12F" w14:textId="77777777" w:rsidR="00391B83" w:rsidRPr="00576C82" w:rsidRDefault="00391B8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5670" w:type="dxa"/>
            <w:vMerge/>
          </w:tcPr>
          <w:p w14:paraId="72A5A030" w14:textId="77777777" w:rsidR="00391B83" w:rsidRPr="00576C82" w:rsidRDefault="00391B8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134" w:type="dxa"/>
          </w:tcPr>
          <w:p w14:paraId="56FF510A" w14:textId="77777777" w:rsidR="00391B83" w:rsidRPr="00576C82" w:rsidRDefault="00391B83" w:rsidP="00391B83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มาก</w:t>
            </w:r>
          </w:p>
        </w:tc>
        <w:tc>
          <w:tcPr>
            <w:tcW w:w="1276" w:type="dxa"/>
          </w:tcPr>
          <w:p w14:paraId="1BD4D35D" w14:textId="77777777" w:rsidR="00391B83" w:rsidRPr="00576C82" w:rsidRDefault="00391B83" w:rsidP="00391B83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ปานกลาง</w:t>
            </w:r>
          </w:p>
        </w:tc>
        <w:tc>
          <w:tcPr>
            <w:tcW w:w="1276" w:type="dxa"/>
          </w:tcPr>
          <w:p w14:paraId="4EBD4B62" w14:textId="77777777" w:rsidR="00391B83" w:rsidRPr="00576C82" w:rsidRDefault="00391B83" w:rsidP="00391B83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น้อย</w:t>
            </w:r>
          </w:p>
        </w:tc>
      </w:tr>
      <w:tr w:rsidR="00791C30" w:rsidRPr="00576C82" w14:paraId="7BCD13BF" w14:textId="77777777" w:rsidTr="00320B91">
        <w:tc>
          <w:tcPr>
            <w:tcW w:w="675" w:type="dxa"/>
          </w:tcPr>
          <w:p w14:paraId="156486D8" w14:textId="77777777" w:rsidR="00791C30" w:rsidRPr="00576C82" w:rsidRDefault="00EB73C3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๑</w:t>
            </w:r>
          </w:p>
        </w:tc>
        <w:tc>
          <w:tcPr>
            <w:tcW w:w="5670" w:type="dxa"/>
          </w:tcPr>
          <w:p w14:paraId="4C95B9F3" w14:textId="77777777" w:rsidR="00791C30" w:rsidRPr="00EF46A4" w:rsidRDefault="00EB73C3" w:rsidP="00EB73C3">
            <w:pPr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</w:pPr>
            <w:r w:rsidRPr="00EF46A4">
              <w:rPr>
                <w:rFonts w:ascii="TH SarabunIT๙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ช่วงระยะเวลาในการจัดกิจกรรม</w:t>
            </w:r>
          </w:p>
        </w:tc>
        <w:tc>
          <w:tcPr>
            <w:tcW w:w="1134" w:type="dxa"/>
          </w:tcPr>
          <w:p w14:paraId="270B82EF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7FAAD4A0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57ABFB1B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0AB46D20" w14:textId="77777777" w:rsidTr="00320B91">
        <w:tc>
          <w:tcPr>
            <w:tcW w:w="675" w:type="dxa"/>
          </w:tcPr>
          <w:p w14:paraId="057B7788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๒</w:t>
            </w:r>
          </w:p>
        </w:tc>
        <w:tc>
          <w:tcPr>
            <w:tcW w:w="5670" w:type="dxa"/>
          </w:tcPr>
          <w:p w14:paraId="6CA55AAB" w14:textId="77777777" w:rsidR="00791C30" w:rsidRPr="00EF46A4" w:rsidRDefault="00EB73C3" w:rsidP="00EB73C3">
            <w:pPr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</w:pPr>
            <w:r w:rsidRPr="00EF46A4">
              <w:rPr>
                <w:rFonts w:ascii="TH SarabunIT๙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สถานที่เหมาะสม</w:t>
            </w:r>
          </w:p>
        </w:tc>
        <w:tc>
          <w:tcPr>
            <w:tcW w:w="1134" w:type="dxa"/>
          </w:tcPr>
          <w:p w14:paraId="1E945027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3AD3AFBA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660937F4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6D9D44CA" w14:textId="77777777" w:rsidTr="00320B91">
        <w:tc>
          <w:tcPr>
            <w:tcW w:w="675" w:type="dxa"/>
          </w:tcPr>
          <w:p w14:paraId="46CB242A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๓</w:t>
            </w:r>
          </w:p>
        </w:tc>
        <w:tc>
          <w:tcPr>
            <w:tcW w:w="5670" w:type="dxa"/>
          </w:tcPr>
          <w:p w14:paraId="7A373A4B" w14:textId="77777777" w:rsidR="00791C30" w:rsidRPr="00EF46A4" w:rsidRDefault="00EB73C3" w:rsidP="00EB73C3">
            <w:pPr>
              <w:rPr>
                <w:rFonts w:ascii="TH SarabunIT๙" w:hAnsi="TH SarabunIT๙" w:cs="TH SarabunIT๙"/>
                <w:color w:val="EE0000"/>
                <w:sz w:val="32"/>
                <w:szCs w:val="32"/>
              </w:rPr>
            </w:pPr>
            <w:r w:rsidRPr="00EF46A4">
              <w:rPr>
                <w:rFonts w:ascii="TH SarabunIT๙" w:hAnsi="TH SarabunIT๙" w:cs="TH SarabunIT๙"/>
                <w:b/>
                <w:bCs/>
                <w:color w:val="EE0000"/>
                <w:sz w:val="32"/>
                <w:szCs w:val="32"/>
                <w:cs/>
              </w:rPr>
              <w:t>เอกสารประการอบรม</w:t>
            </w:r>
          </w:p>
        </w:tc>
        <w:tc>
          <w:tcPr>
            <w:tcW w:w="1134" w:type="dxa"/>
          </w:tcPr>
          <w:p w14:paraId="33C443B0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0B6574E8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4E42A413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5243CCC9" w14:textId="77777777" w:rsidTr="00320B91">
        <w:tc>
          <w:tcPr>
            <w:tcW w:w="675" w:type="dxa"/>
          </w:tcPr>
          <w:p w14:paraId="4564FC0F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๔</w:t>
            </w:r>
          </w:p>
        </w:tc>
        <w:tc>
          <w:tcPr>
            <w:tcW w:w="5670" w:type="dxa"/>
          </w:tcPr>
          <w:p w14:paraId="4E269CE5" w14:textId="77777777" w:rsidR="00791C30" w:rsidRPr="00EF46A4" w:rsidRDefault="00EB73C3" w:rsidP="001442B5">
            <w:pPr>
              <w:pStyle w:val="NoSpacing"/>
              <w:rPr>
                <w:rFonts w:ascii="TH SarabunIT๙" w:hAnsi="TH SarabunIT๙" w:cs="TH SarabunIT๙"/>
                <w:color w:val="EE0000"/>
                <w:sz w:val="32"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cs/>
              </w:rPr>
              <w:t>กำหนดเวลาและขั้นตอนในการอบรม</w:t>
            </w:r>
          </w:p>
        </w:tc>
        <w:tc>
          <w:tcPr>
            <w:tcW w:w="1134" w:type="dxa"/>
          </w:tcPr>
          <w:p w14:paraId="3A5DE80A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3F9BA239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50AB2F56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7CDB63A6" w14:textId="77777777" w:rsidTr="00320B91">
        <w:tc>
          <w:tcPr>
            <w:tcW w:w="675" w:type="dxa"/>
          </w:tcPr>
          <w:p w14:paraId="0E140CFF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๕</w:t>
            </w:r>
          </w:p>
        </w:tc>
        <w:tc>
          <w:tcPr>
            <w:tcW w:w="5670" w:type="dxa"/>
          </w:tcPr>
          <w:p w14:paraId="32433B2D" w14:textId="77777777" w:rsidR="00791C30" w:rsidRPr="00EF46A4" w:rsidRDefault="00EB73C3" w:rsidP="001442B5">
            <w:pPr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  <w:t>การรับรายงานตัว</w:t>
            </w:r>
          </w:p>
        </w:tc>
        <w:tc>
          <w:tcPr>
            <w:tcW w:w="1134" w:type="dxa"/>
          </w:tcPr>
          <w:p w14:paraId="5841EB16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73E49E9B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24A58491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36AFD3AA" w14:textId="77777777" w:rsidTr="00320B91">
        <w:tc>
          <w:tcPr>
            <w:tcW w:w="675" w:type="dxa"/>
          </w:tcPr>
          <w:p w14:paraId="078AC142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๖</w:t>
            </w:r>
          </w:p>
        </w:tc>
        <w:tc>
          <w:tcPr>
            <w:tcW w:w="5670" w:type="dxa"/>
          </w:tcPr>
          <w:p w14:paraId="7124AE75" w14:textId="77777777" w:rsidR="00791C30" w:rsidRPr="00EF46A4" w:rsidRDefault="00EB73C3" w:rsidP="0055504C">
            <w:pPr>
              <w:rPr>
                <w:rFonts w:ascii="TH SarabunIT๙" w:hAnsi="TH SarabunIT๙" w:cs="TH SarabunIT๙"/>
                <w:color w:val="EE0000"/>
                <w:sz w:val="32"/>
                <w:szCs w:val="32"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szCs w:val="32"/>
                <w:cs/>
              </w:rPr>
              <w:t>การให้ความรู้ของวิทยากร</w:t>
            </w:r>
          </w:p>
        </w:tc>
        <w:tc>
          <w:tcPr>
            <w:tcW w:w="1134" w:type="dxa"/>
          </w:tcPr>
          <w:p w14:paraId="2745A229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356AC8DA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5CA81162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1D896585" w14:textId="77777777" w:rsidTr="00320B91">
        <w:tc>
          <w:tcPr>
            <w:tcW w:w="675" w:type="dxa"/>
          </w:tcPr>
          <w:p w14:paraId="1257EC4A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๗</w:t>
            </w:r>
          </w:p>
        </w:tc>
        <w:tc>
          <w:tcPr>
            <w:tcW w:w="5670" w:type="dxa"/>
          </w:tcPr>
          <w:p w14:paraId="521089F4" w14:textId="77777777" w:rsidR="00791C30" w:rsidRPr="00EF46A4" w:rsidRDefault="00EB73C3" w:rsidP="00A46F9B">
            <w:pPr>
              <w:pStyle w:val="NoSpacing"/>
              <w:rPr>
                <w:rFonts w:ascii="TH SarabunIT๙" w:hAnsi="TH SarabunIT๙" w:cs="TH SarabunIT๙"/>
                <w:color w:val="EE0000"/>
                <w:sz w:val="32"/>
                <w:cs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cs/>
              </w:rPr>
              <w:t>ความรู้ที่ได้รับจากการอบรมครั้งนี้</w:t>
            </w:r>
          </w:p>
        </w:tc>
        <w:tc>
          <w:tcPr>
            <w:tcW w:w="1134" w:type="dxa"/>
          </w:tcPr>
          <w:p w14:paraId="5F8942E2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2FD7D1DD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059AC522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791C30" w:rsidRPr="00576C82" w14:paraId="19346ADE" w14:textId="77777777" w:rsidTr="00320B91">
        <w:tc>
          <w:tcPr>
            <w:tcW w:w="675" w:type="dxa"/>
          </w:tcPr>
          <w:p w14:paraId="3B0873B0" w14:textId="77777777" w:rsidR="00791C30" w:rsidRPr="00576C82" w:rsidRDefault="00791C30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๘</w:t>
            </w:r>
          </w:p>
        </w:tc>
        <w:tc>
          <w:tcPr>
            <w:tcW w:w="5670" w:type="dxa"/>
          </w:tcPr>
          <w:p w14:paraId="4E4AEEA5" w14:textId="77777777" w:rsidR="00791C30" w:rsidRPr="00EF46A4" w:rsidRDefault="00EB73C3" w:rsidP="00A11CF7">
            <w:pPr>
              <w:pStyle w:val="NoSpacing"/>
              <w:rPr>
                <w:rFonts w:ascii="TH SarabunIT๙" w:hAnsi="TH SarabunIT๙" w:cs="TH SarabunIT๙"/>
                <w:color w:val="EE0000"/>
                <w:sz w:val="32"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cs/>
              </w:rPr>
              <w:t>ความเพียงพอของอาหารและรสชาติของอาหาร</w:t>
            </w:r>
          </w:p>
        </w:tc>
        <w:tc>
          <w:tcPr>
            <w:tcW w:w="1134" w:type="dxa"/>
          </w:tcPr>
          <w:p w14:paraId="2BB20343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6733FA94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5020E66B" w14:textId="77777777" w:rsidR="00791C30" w:rsidRPr="00576C82" w:rsidRDefault="00791C30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  <w:tr w:rsidR="00EB73C3" w:rsidRPr="00576C82" w14:paraId="53C15DF8" w14:textId="77777777" w:rsidTr="00320B91">
        <w:tc>
          <w:tcPr>
            <w:tcW w:w="675" w:type="dxa"/>
          </w:tcPr>
          <w:p w14:paraId="0AF491E1" w14:textId="77777777" w:rsidR="00EB73C3" w:rsidRPr="00576C82" w:rsidRDefault="00EB73C3" w:rsidP="0006023D">
            <w:pPr>
              <w:pStyle w:val="NoSpacing"/>
              <w:jc w:val="center"/>
              <w:rPr>
                <w:rFonts w:ascii="TH SarabunIT๙" w:hAnsi="TH SarabunIT๙" w:cs="TH SarabunIT๙"/>
                <w:color w:val="000000"/>
                <w:sz w:val="32"/>
                <w:cs/>
              </w:rPr>
            </w:pPr>
            <w:r w:rsidRPr="00576C82">
              <w:rPr>
                <w:rFonts w:ascii="TH SarabunIT๙" w:hAnsi="TH SarabunIT๙" w:cs="TH SarabunIT๙"/>
                <w:color w:val="000000"/>
                <w:sz w:val="32"/>
                <w:cs/>
              </w:rPr>
              <w:t>๙</w:t>
            </w:r>
          </w:p>
        </w:tc>
        <w:tc>
          <w:tcPr>
            <w:tcW w:w="5670" w:type="dxa"/>
          </w:tcPr>
          <w:p w14:paraId="638D264C" w14:textId="77777777" w:rsidR="00EB73C3" w:rsidRPr="00EF46A4" w:rsidRDefault="00EB73C3" w:rsidP="00A11CF7">
            <w:pPr>
              <w:pStyle w:val="NoSpacing"/>
              <w:rPr>
                <w:rFonts w:ascii="TH SarabunIT๙" w:hAnsi="TH SarabunIT๙" w:cs="TH SarabunIT๙"/>
                <w:color w:val="EE0000"/>
                <w:sz w:val="32"/>
                <w:cs/>
              </w:rPr>
            </w:pPr>
            <w:r w:rsidRPr="00EF46A4">
              <w:rPr>
                <w:rFonts w:ascii="TH SarabunIT๙" w:hAnsi="TH SarabunIT๙" w:cs="TH SarabunIT๙"/>
                <w:color w:val="EE0000"/>
                <w:sz w:val="32"/>
                <w:cs/>
              </w:rPr>
              <w:t>การส่งเสริมกิจกรรมเช่นนี้ต่อผู้เรียนอย่างต่อเนื่อง</w:t>
            </w:r>
          </w:p>
        </w:tc>
        <w:tc>
          <w:tcPr>
            <w:tcW w:w="1134" w:type="dxa"/>
          </w:tcPr>
          <w:p w14:paraId="39032F57" w14:textId="77777777" w:rsidR="00EB73C3" w:rsidRPr="00576C82" w:rsidRDefault="00EB73C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4A3BEE80" w14:textId="77777777" w:rsidR="00EB73C3" w:rsidRPr="00576C82" w:rsidRDefault="00EB73C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  <w:tc>
          <w:tcPr>
            <w:tcW w:w="1276" w:type="dxa"/>
          </w:tcPr>
          <w:p w14:paraId="783992CB" w14:textId="77777777" w:rsidR="00EB73C3" w:rsidRPr="00576C82" w:rsidRDefault="00EB73C3" w:rsidP="001D5511">
            <w:pPr>
              <w:pStyle w:val="NoSpacing"/>
              <w:rPr>
                <w:rFonts w:ascii="TH SarabunIT๙" w:hAnsi="TH SarabunIT๙" w:cs="TH SarabunIT๙"/>
                <w:color w:val="000000"/>
                <w:sz w:val="32"/>
              </w:rPr>
            </w:pPr>
          </w:p>
        </w:tc>
      </w:tr>
    </w:tbl>
    <w:p w14:paraId="3C3EE669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color w:val="000000"/>
          <w:sz w:val="32"/>
        </w:rPr>
      </w:pPr>
    </w:p>
    <w:p w14:paraId="541A1286" w14:textId="77777777" w:rsidR="00391B83" w:rsidRPr="00576C82" w:rsidRDefault="0006023D" w:rsidP="00391B83">
      <w:pPr>
        <w:pStyle w:val="NoSpacing"/>
        <w:rPr>
          <w:rFonts w:ascii="TH SarabunIT๙" w:hAnsi="TH SarabunIT๙" w:cs="TH SarabunIT๙"/>
          <w:color w:val="000000"/>
          <w:sz w:val="32"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 xml:space="preserve">ตอนที่  ๓ </w:t>
      </w:r>
      <w:r w:rsidR="00391B83" w:rsidRPr="00576C82">
        <w:rPr>
          <w:rFonts w:ascii="TH SarabunIT๙" w:hAnsi="TH SarabunIT๙" w:cs="TH SarabunIT๙"/>
          <w:color w:val="000000"/>
          <w:sz w:val="32"/>
          <w:cs/>
        </w:rPr>
        <w:t>ข้อเสนอแนะอื่น ๆ.......................................................................................................................</w:t>
      </w:r>
    </w:p>
    <w:p w14:paraId="07458A5B" w14:textId="77777777" w:rsidR="00391B83" w:rsidRPr="00576C82" w:rsidRDefault="00391B83" w:rsidP="00391B83">
      <w:pPr>
        <w:pStyle w:val="NoSpacing"/>
        <w:rPr>
          <w:rFonts w:ascii="TH SarabunIT๙" w:hAnsi="TH SarabunIT๙" w:cs="TH SarabunIT๙"/>
          <w:color w:val="000000"/>
          <w:sz w:val="32"/>
        </w:rPr>
      </w:pPr>
    </w:p>
    <w:p w14:paraId="11D97936" w14:textId="77777777" w:rsidR="00391B83" w:rsidRPr="00576C82" w:rsidRDefault="00391B83" w:rsidP="00391B83">
      <w:pPr>
        <w:pStyle w:val="NoSpacing"/>
        <w:jc w:val="center"/>
        <w:rPr>
          <w:rFonts w:ascii="TH SarabunIT๙" w:hAnsi="TH SarabunIT๙" w:cs="TH SarabunIT๙"/>
          <w:color w:val="000000"/>
          <w:sz w:val="32"/>
          <w:cs/>
        </w:rPr>
      </w:pPr>
      <w:r w:rsidRPr="00576C82">
        <w:rPr>
          <w:rFonts w:ascii="TH SarabunIT๙" w:hAnsi="TH SarabunIT๙" w:cs="TH SarabunIT๙"/>
          <w:color w:val="000000"/>
          <w:sz w:val="32"/>
          <w:cs/>
        </w:rPr>
        <w:t>( ขอบคุณทุกท่านที่ตอบแบบสอบถามฉบับนี้ )</w:t>
      </w:r>
    </w:p>
    <w:p w14:paraId="5F0BD047" w14:textId="77777777" w:rsidR="00391B83" w:rsidRPr="00576C82" w:rsidRDefault="00391B83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63420E74" w14:textId="77777777" w:rsidR="00391B83" w:rsidRPr="00576C82" w:rsidRDefault="00391B83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78317019" w14:textId="77777777" w:rsidR="00391B83" w:rsidRPr="00576C82" w:rsidRDefault="00391B83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1BA667DE" w14:textId="77777777" w:rsidR="00654AE7" w:rsidRPr="00576C82" w:rsidRDefault="00654AE7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59EB81FE" w14:textId="77777777" w:rsidR="00654AE7" w:rsidRPr="00576C82" w:rsidRDefault="00654AE7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3AE6DF04" w14:textId="77777777" w:rsidR="00654AE7" w:rsidRPr="00576C82" w:rsidRDefault="00654AE7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5D3CB7D9" w14:textId="77777777" w:rsidR="00654AE7" w:rsidRDefault="00654AE7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3297E10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12B4E891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05009648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33BA5B2F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6C34B113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358D6620" w14:textId="77777777" w:rsidR="0059186B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1761A48A" w14:textId="77777777" w:rsidR="0059186B" w:rsidRPr="00576C82" w:rsidRDefault="0059186B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7D65E728" w14:textId="77777777" w:rsidR="00654AE7" w:rsidRPr="00576C82" w:rsidRDefault="00654AE7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961D5E1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  <w:cs/>
        </w:rPr>
        <w:t>ภาคผนวก</w:t>
      </w:r>
    </w:p>
    <w:p w14:paraId="4956E564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25AB0033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2C337A52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DE874CE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69D5D495" w14:textId="77777777" w:rsidR="00654AE7" w:rsidRPr="00576C82" w:rsidRDefault="00654AE7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B49387C" w14:textId="77777777" w:rsidR="00654AE7" w:rsidRPr="00576C82" w:rsidRDefault="00654AE7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5308DD83" w14:textId="77777777" w:rsidR="00654AE7" w:rsidRPr="00576C82" w:rsidRDefault="00654AE7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1626DD15" w14:textId="77777777" w:rsidR="00391B83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372EE171" w14:textId="77777777" w:rsidR="0059186B" w:rsidRDefault="0059186B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2DDEC18C" w14:textId="77777777" w:rsidR="0059186B" w:rsidRDefault="0059186B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7138699F" w14:textId="77777777" w:rsidR="0059186B" w:rsidRDefault="0059186B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FE7D695" w14:textId="77777777" w:rsidR="0059186B" w:rsidRPr="00576C82" w:rsidRDefault="0059186B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6BFC3715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45DA1345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5A22149B" w14:textId="77777777" w:rsidR="00E92C36" w:rsidRPr="00576C82" w:rsidRDefault="00E92C36" w:rsidP="00E92C3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687D76A4" w14:textId="77777777" w:rsidR="00E92C36" w:rsidRPr="00576C82" w:rsidRDefault="00E92C36" w:rsidP="00E92C36">
      <w:pPr>
        <w:rPr>
          <w:rFonts w:ascii="TH SarabunIT๙" w:hAnsi="TH SarabunIT๙" w:cs="TH SarabunIT๙"/>
          <w:b/>
          <w:bCs/>
          <w:i/>
          <w:iCs/>
          <w:color w:val="000000"/>
          <w:sz w:val="62"/>
          <w:szCs w:val="62"/>
          <w:cs/>
        </w:rPr>
      </w:pPr>
      <w:r w:rsidRPr="00576C82"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  <w:cs/>
        </w:rPr>
        <w:lastRenderedPageBreak/>
        <w:t>คณะทำงานฝ่ายประเมินผล</w:t>
      </w:r>
    </w:p>
    <w:p w14:paraId="303D66D8" w14:textId="2E7CE2EF" w:rsidR="00E92C36" w:rsidRPr="00576C82" w:rsidRDefault="00E92C36" w:rsidP="00E92C36">
      <w:pPr>
        <w:jc w:val="right"/>
        <w:rPr>
          <w:rFonts w:ascii="TH SarabunIT๙" w:hAnsi="TH SarabunIT๙" w:cs="TH SarabunIT๙"/>
          <w:b/>
          <w:bCs/>
          <w:color w:val="000000"/>
          <w:cs/>
        </w:rPr>
      </w:pPr>
      <w:r w:rsidRPr="00576C82">
        <w:rPr>
          <w:rFonts w:ascii="TH SarabunIT๙" w:hAnsi="TH SarabunIT๙" w:cs="TH SarabunIT๙"/>
          <w:b/>
          <w:bCs/>
          <w:color w:val="000000"/>
        </w:rPr>
        <w:sym w:font="Wingdings 2" w:char="F038"/>
      </w:r>
      <w:r w:rsidRPr="00576C82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59186B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59186B">
        <w:rPr>
          <w:rFonts w:ascii="TH SarabunIT๙" w:hAnsi="TH SarabunIT๙" w:cs="TH SarabunIT๙" w:hint="cs"/>
          <w:b/>
          <w:bCs/>
          <w:color w:val="000000"/>
          <w:cs/>
        </w:rPr>
        <w:t>รร.วัดโฆสิตาราม</w:t>
      </w:r>
    </w:p>
    <w:p w14:paraId="3E9F2A36" w14:textId="77777777" w:rsidR="00E92C36" w:rsidRPr="00576C82" w:rsidRDefault="006F593E" w:rsidP="00E92C36">
      <w:pPr>
        <w:jc w:val="right"/>
        <w:rPr>
          <w:rFonts w:ascii="TH SarabunIT๙" w:hAnsi="TH SarabunIT๙" w:cs="TH SarabunIT๙"/>
          <w:color w:val="000000"/>
        </w:rPr>
      </w:pPr>
      <w:r w:rsidRPr="00576C82"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00C1DFEF" wp14:editId="28B894DD">
                <wp:simplePos x="0" y="0"/>
                <wp:positionH relativeFrom="column">
                  <wp:posOffset>114300</wp:posOffset>
                </wp:positionH>
                <wp:positionV relativeFrom="paragraph">
                  <wp:posOffset>67944</wp:posOffset>
                </wp:positionV>
                <wp:extent cx="5996940" cy="0"/>
                <wp:effectExtent l="0" t="19050" r="22860" b="38100"/>
                <wp:wrapNone/>
                <wp:docPr id="17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E09D9" id="Line 173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35pt" to="481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" strokeweight="4.5pt">
                <v:stroke linestyle="thinThick"/>
              </v:line>
            </w:pict>
          </mc:Fallback>
        </mc:AlternateContent>
      </w:r>
    </w:p>
    <w:p w14:paraId="7B2326DD" w14:textId="77777777" w:rsidR="00E92C36" w:rsidRPr="00576C82" w:rsidRDefault="00E92C36" w:rsidP="00E92C36">
      <w:pPr>
        <w:rPr>
          <w:rFonts w:ascii="TH SarabunIT๙" w:hAnsi="TH SarabunIT๙" w:cs="TH SarabunIT๙"/>
          <w:b/>
          <w:bCs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cs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>ที่ปรึกษา</w:t>
      </w:r>
    </w:p>
    <w:p w14:paraId="0E96F6E8" w14:textId="0C1F6340" w:rsidR="00E92C36" w:rsidRPr="00576C82" w:rsidRDefault="00E92C36" w:rsidP="00E92C36">
      <w:pPr>
        <w:rPr>
          <w:rFonts w:ascii="TH SarabunIT๙" w:hAnsi="TH SarabunIT๙" w:cs="TH SarabunIT๙"/>
          <w:color w:val="000000"/>
          <w:sz w:val="28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>นาย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วีระ  พู</w:t>
      </w:r>
      <w:r w:rsidR="00EF46A4">
        <w:rPr>
          <w:rFonts w:ascii="TH SarabunIT๙" w:hAnsi="TH SarabunIT๙" w:cs="TH SarabunIT๙" w:hint="cs"/>
          <w:color w:val="000000"/>
          <w:sz w:val="28"/>
          <w:szCs w:val="34"/>
          <w:cs/>
        </w:rPr>
        <w:t>น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ผล</w:t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ประธานกรรมการสถานศึกษาขั้นพื้นฐาน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br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นาย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ปัญญา จูงาม</w:t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กำนันตำบลบางขุด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</w:p>
    <w:p w14:paraId="508AD741" w14:textId="77777777" w:rsidR="00E92C36" w:rsidRPr="00576C82" w:rsidRDefault="00E92C36" w:rsidP="00E92C36">
      <w:pPr>
        <w:rPr>
          <w:rFonts w:ascii="TH SarabunIT๙" w:hAnsi="TH SarabunIT๙" w:cs="TH SarabunIT๙"/>
          <w:color w:val="000000"/>
          <w:szCs w:val="30"/>
        </w:rPr>
      </w:pPr>
      <w:r w:rsidRPr="00576C82">
        <w:rPr>
          <w:rFonts w:ascii="TH SarabunIT๙" w:hAnsi="TH SarabunIT๙" w:cs="TH SarabunIT๙"/>
          <w:color w:val="000000"/>
          <w:szCs w:val="30"/>
          <w:cs/>
        </w:rPr>
        <w:tab/>
      </w:r>
    </w:p>
    <w:p w14:paraId="7970C28F" w14:textId="77777777" w:rsidR="00E92C36" w:rsidRPr="00576C82" w:rsidRDefault="00E92C36" w:rsidP="00E92C36">
      <w:pPr>
        <w:rPr>
          <w:rFonts w:ascii="TH SarabunIT๙" w:hAnsi="TH SarabunIT๙" w:cs="TH SarabunIT๙"/>
          <w:b/>
          <w:bCs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>คณะดำเนินการฝ่ายประเมินผล</w:t>
      </w:r>
    </w:p>
    <w:p w14:paraId="75E4E201" w14:textId="3B084F54" w:rsidR="00E92C36" w:rsidRPr="00576C82" w:rsidRDefault="00E92C36" w:rsidP="00E92C36">
      <w:pPr>
        <w:rPr>
          <w:rFonts w:ascii="TH SarabunIT๙" w:hAnsi="TH SarabunIT๙" w:cs="TH SarabunIT๙"/>
          <w:color w:val="000000"/>
          <w:sz w:val="28"/>
          <w:szCs w:val="34"/>
          <w:cs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>๑. นา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งสาวกมลทิพย์  อิ่มเอิบ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ครูโรงเรียนวัด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โฆสิตาราม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ประธานกรรมการ</w:t>
      </w:r>
    </w:p>
    <w:p w14:paraId="68BF3C84" w14:textId="56D3AFD4" w:rsidR="00E92C36" w:rsidRPr="00576C82" w:rsidRDefault="00E92C36" w:rsidP="00E92C36">
      <w:pPr>
        <w:ind w:left="720" w:firstLine="720"/>
        <w:rPr>
          <w:rFonts w:ascii="TH SarabunIT๙" w:hAnsi="TH SarabunIT๙" w:cs="TH SarabunIT๙"/>
          <w:color w:val="000000"/>
          <w:sz w:val="28"/>
          <w:szCs w:val="34"/>
        </w:rPr>
      </w:pP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 xml:space="preserve">๒. 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นายธงไชย  ไตรแสง</w:t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 xml:space="preserve"> 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ครูโรงเรียน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วัดโฆสิตาราม</w:t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>กรรมการ</w:t>
      </w:r>
    </w:p>
    <w:p w14:paraId="0B819369" w14:textId="345EA9FA" w:rsidR="00E92C36" w:rsidRPr="00576C82" w:rsidRDefault="00E92C36" w:rsidP="00E92C36">
      <w:pPr>
        <w:ind w:left="720" w:firstLine="720"/>
        <w:rPr>
          <w:rFonts w:ascii="TH SarabunIT๙" w:hAnsi="TH SarabunIT๙" w:cs="TH SarabunIT๙"/>
          <w:color w:val="000000"/>
          <w:sz w:val="28"/>
          <w:szCs w:val="34"/>
          <w:cs/>
        </w:rPr>
      </w:pP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 xml:space="preserve">๓ </w:t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นายณัฐวุฒิ จันทนา</w:t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="0059186B">
        <w:rPr>
          <w:rFonts w:ascii="TH SarabunIT๙" w:hAnsi="TH SarabunIT๙" w:cs="TH SarabunIT๙"/>
          <w:color w:val="000000"/>
          <w:sz w:val="28"/>
          <w:szCs w:val="34"/>
          <w:cs/>
        </w:rPr>
        <w:tab/>
      </w:r>
      <w:r w:rsidR="0059186B">
        <w:rPr>
          <w:rFonts w:ascii="TH SarabunIT๙" w:hAnsi="TH SarabunIT๙" w:cs="TH SarabunIT๙" w:hint="cs"/>
          <w:color w:val="000000"/>
          <w:sz w:val="28"/>
          <w:szCs w:val="34"/>
          <w:cs/>
        </w:rPr>
        <w:t>ครูโรงเรียนวัดโฆสิตาราม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 xml:space="preserve">  </w:t>
      </w:r>
      <w:r w:rsidRPr="00576C82">
        <w:rPr>
          <w:rFonts w:ascii="TH SarabunIT๙" w:hAnsi="TH SarabunIT๙" w:cs="TH SarabunIT๙"/>
          <w:color w:val="000000"/>
          <w:sz w:val="28"/>
          <w:szCs w:val="34"/>
          <w:cs/>
        </w:rPr>
        <w:tab/>
        <w:t>เลขานุการ</w:t>
      </w:r>
    </w:p>
    <w:p w14:paraId="0500D580" w14:textId="77777777" w:rsidR="00E92C36" w:rsidRPr="00576C82" w:rsidRDefault="00E92C36" w:rsidP="00E92C36">
      <w:pPr>
        <w:rPr>
          <w:rFonts w:ascii="TH SarabunIT๙" w:hAnsi="TH SarabunIT๙" w:cs="TH SarabunIT๙"/>
          <w:color w:val="000000"/>
          <w:sz w:val="34"/>
          <w:szCs w:val="38"/>
        </w:rPr>
      </w:pPr>
      <w:r w:rsidRPr="00576C82">
        <w:rPr>
          <w:rFonts w:ascii="TH SarabunIT๙" w:hAnsi="TH SarabunIT๙" w:cs="TH SarabunIT๙"/>
          <w:color w:val="000000"/>
          <w:sz w:val="34"/>
          <w:szCs w:val="38"/>
          <w:cs/>
        </w:rPr>
        <w:tab/>
      </w:r>
    </w:p>
    <w:p w14:paraId="0C0B4560" w14:textId="6E14416E" w:rsidR="00E92C36" w:rsidRPr="00576C82" w:rsidRDefault="00E92C36" w:rsidP="00E92C36">
      <w:pPr>
        <w:rPr>
          <w:rFonts w:ascii="TH SarabunIT๙" w:hAnsi="TH SarabunIT๙" w:cs="TH SarabunIT๙"/>
          <w:b/>
          <w:bCs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 xml:space="preserve">         </w:t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>เรียบเรียง/พิมพ์</w:t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ab/>
      </w:r>
    </w:p>
    <w:p w14:paraId="27713E5B" w14:textId="2AB2570D" w:rsidR="00E92C36" w:rsidRPr="00576C82" w:rsidRDefault="00E92C36" w:rsidP="00E92C36">
      <w:pPr>
        <w:rPr>
          <w:rFonts w:ascii="TH SarabunIT๙" w:hAnsi="TH SarabunIT๙" w:cs="TH SarabunIT๙"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="00EF46A4">
        <w:rPr>
          <w:rFonts w:ascii="TH SarabunIT๙" w:hAnsi="TH SarabunIT๙" w:cs="TH SarabunIT๙" w:hint="cs"/>
          <w:color w:val="000000"/>
          <w:sz w:val="30"/>
          <w:szCs w:val="34"/>
          <w:cs/>
        </w:rPr>
        <w:t>............................................................</w:t>
      </w:r>
    </w:p>
    <w:p w14:paraId="3E71F1AA" w14:textId="77777777" w:rsidR="00E92C36" w:rsidRPr="00576C82" w:rsidRDefault="00E92C36" w:rsidP="00E92C36">
      <w:pPr>
        <w:rPr>
          <w:rFonts w:ascii="TH SarabunIT๙" w:hAnsi="TH SarabunIT๙" w:cs="TH SarabunIT๙"/>
          <w:color w:val="000000"/>
          <w:sz w:val="30"/>
          <w:szCs w:val="34"/>
        </w:rPr>
      </w:pPr>
    </w:p>
    <w:p w14:paraId="3450E0F9" w14:textId="77777777" w:rsidR="00E92C36" w:rsidRPr="00576C82" w:rsidRDefault="00E92C36" w:rsidP="00E92C36">
      <w:pPr>
        <w:rPr>
          <w:rFonts w:ascii="TH SarabunIT๙" w:hAnsi="TH SarabunIT๙" w:cs="TH SarabunIT๙"/>
          <w:b/>
          <w:bCs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>พิสูจน์อักษร</w:t>
      </w:r>
      <w:r w:rsidRPr="00576C82">
        <w:rPr>
          <w:rFonts w:ascii="TH SarabunIT๙" w:hAnsi="TH SarabunIT๙" w:cs="TH SarabunIT๙"/>
          <w:b/>
          <w:bCs/>
          <w:color w:val="000000"/>
          <w:sz w:val="30"/>
          <w:szCs w:val="34"/>
          <w:cs/>
        </w:rPr>
        <w:tab/>
      </w:r>
    </w:p>
    <w:p w14:paraId="55ACEB74" w14:textId="1D597663" w:rsidR="00E92C36" w:rsidRPr="00576C82" w:rsidRDefault="00E92C36" w:rsidP="0059186B">
      <w:pPr>
        <w:rPr>
          <w:rFonts w:ascii="TH SarabunIT๙" w:hAnsi="TH SarabunIT๙" w:cs="TH SarabunIT๙"/>
          <w:color w:val="000000"/>
          <w:sz w:val="30"/>
          <w:szCs w:val="34"/>
          <w:cs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</w:r>
      <w:r w:rsidR="00EF46A4">
        <w:rPr>
          <w:rFonts w:ascii="TH SarabunIT๙" w:hAnsi="TH SarabunIT๙" w:cs="TH SarabunIT๙" w:hint="cs"/>
          <w:color w:val="000000"/>
          <w:sz w:val="30"/>
          <w:szCs w:val="34"/>
          <w:cs/>
        </w:rPr>
        <w:t>............................................................</w:t>
      </w: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ab/>
        <w:t>ครูโรงเรียนวัด</w:t>
      </w:r>
      <w:r w:rsidR="0059186B">
        <w:rPr>
          <w:rFonts w:ascii="TH SarabunIT๙" w:hAnsi="TH SarabunIT๙" w:cs="TH SarabunIT๙" w:hint="cs"/>
          <w:color w:val="000000"/>
          <w:sz w:val="30"/>
          <w:szCs w:val="34"/>
          <w:cs/>
        </w:rPr>
        <w:t>โฆสิตราม</w:t>
      </w:r>
    </w:p>
    <w:p w14:paraId="65D1B79A" w14:textId="77777777" w:rsidR="00E92C36" w:rsidRPr="00576C82" w:rsidRDefault="00E92C36" w:rsidP="00E92C36">
      <w:pPr>
        <w:rPr>
          <w:rFonts w:ascii="TH SarabunIT๙" w:hAnsi="TH SarabunIT๙" w:cs="TH SarabunIT๙"/>
          <w:color w:val="000000"/>
          <w:sz w:val="30"/>
          <w:szCs w:val="34"/>
        </w:rPr>
      </w:pPr>
      <w:r w:rsidRPr="00576C82">
        <w:rPr>
          <w:rFonts w:ascii="TH SarabunIT๙" w:hAnsi="TH SarabunIT๙" w:cs="TH SarabunIT๙"/>
          <w:color w:val="000000"/>
          <w:sz w:val="30"/>
          <w:szCs w:val="34"/>
          <w:cs/>
        </w:rPr>
        <w:t xml:space="preserve">             </w:t>
      </w:r>
    </w:p>
    <w:p w14:paraId="397D6F74" w14:textId="77777777" w:rsidR="00391B83" w:rsidRPr="00576C82" w:rsidRDefault="00391B83" w:rsidP="00391B83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p w14:paraId="1C298D2F" w14:textId="77777777" w:rsidR="00A92423" w:rsidRPr="00576C82" w:rsidRDefault="00A92423" w:rsidP="00302676">
      <w:pPr>
        <w:rPr>
          <w:rFonts w:ascii="TH SarabunIT๙" w:hAnsi="TH SarabunIT๙" w:cs="TH SarabunIT๙"/>
          <w:b/>
          <w:bCs/>
          <w:i/>
          <w:iCs/>
          <w:color w:val="000000"/>
          <w:sz w:val="48"/>
          <w:szCs w:val="48"/>
        </w:rPr>
      </w:pPr>
    </w:p>
    <w:sectPr w:rsidR="00A92423" w:rsidRPr="00576C82" w:rsidSect="00342E56">
      <w:pgSz w:w="11906" w:h="16838"/>
      <w:pgMar w:top="1440" w:right="849" w:bottom="1258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D6C43" w14:textId="77777777" w:rsidR="006C784B" w:rsidRDefault="006C784B" w:rsidP="00771729">
      <w:r>
        <w:separator/>
      </w:r>
    </w:p>
  </w:endnote>
  <w:endnote w:type="continuationSeparator" w:id="0">
    <w:p w14:paraId="23395119" w14:textId="77777777" w:rsidR="006C784B" w:rsidRDefault="006C784B" w:rsidP="0077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0FA68" w14:textId="77777777" w:rsidR="006C784B" w:rsidRDefault="006C784B" w:rsidP="00771729">
      <w:r>
        <w:separator/>
      </w:r>
    </w:p>
  </w:footnote>
  <w:footnote w:type="continuationSeparator" w:id="0">
    <w:p w14:paraId="4B68A0B2" w14:textId="77777777" w:rsidR="006C784B" w:rsidRDefault="006C784B" w:rsidP="00771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5529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F7803"/>
    <w:multiLevelType w:val="hybridMultilevel"/>
    <w:tmpl w:val="547C7A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A3793C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68AB"/>
    <w:multiLevelType w:val="hybridMultilevel"/>
    <w:tmpl w:val="3F7496D2"/>
    <w:lvl w:ilvl="0" w:tplc="2C7E2C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DA3CB4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F61A8"/>
    <w:multiLevelType w:val="hybridMultilevel"/>
    <w:tmpl w:val="1AD47D50"/>
    <w:lvl w:ilvl="0" w:tplc="C09219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48C6EB8"/>
    <w:multiLevelType w:val="hybridMultilevel"/>
    <w:tmpl w:val="0B7261B8"/>
    <w:lvl w:ilvl="0" w:tplc="6E5ACFDE">
      <w:start w:val="7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4E13D3F"/>
    <w:multiLevelType w:val="hybridMultilevel"/>
    <w:tmpl w:val="C936D668"/>
    <w:lvl w:ilvl="0" w:tplc="8E3E88D4">
      <w:start w:val="3"/>
      <w:numFmt w:val="thaiNumbers"/>
      <w:lvlText w:val="%1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B2E8D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D3FED"/>
    <w:multiLevelType w:val="hybridMultilevel"/>
    <w:tmpl w:val="86307152"/>
    <w:lvl w:ilvl="0" w:tplc="B080BC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EF13715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428E3"/>
    <w:multiLevelType w:val="hybridMultilevel"/>
    <w:tmpl w:val="9ED035D0"/>
    <w:lvl w:ilvl="0" w:tplc="3F2AA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CE7924"/>
    <w:multiLevelType w:val="hybridMultilevel"/>
    <w:tmpl w:val="9788B764"/>
    <w:lvl w:ilvl="0" w:tplc="353E0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D12E2E"/>
    <w:multiLevelType w:val="hybridMultilevel"/>
    <w:tmpl w:val="D66EEA24"/>
    <w:lvl w:ilvl="0" w:tplc="73561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933507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52A22"/>
    <w:multiLevelType w:val="hybridMultilevel"/>
    <w:tmpl w:val="030C2CB4"/>
    <w:lvl w:ilvl="0" w:tplc="09848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5E66B5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4AEB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32041"/>
    <w:multiLevelType w:val="hybridMultilevel"/>
    <w:tmpl w:val="8C6224F4"/>
    <w:lvl w:ilvl="0" w:tplc="091CB5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944ADD"/>
    <w:multiLevelType w:val="hybridMultilevel"/>
    <w:tmpl w:val="764227EE"/>
    <w:lvl w:ilvl="0" w:tplc="0E204752">
      <w:start w:val="1"/>
      <w:numFmt w:val="thaiNumbers"/>
      <w:lvlText w:val="%1."/>
      <w:lvlJc w:val="left"/>
      <w:pPr>
        <w:ind w:left="108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104299"/>
    <w:multiLevelType w:val="hybridMultilevel"/>
    <w:tmpl w:val="A08CBAC4"/>
    <w:lvl w:ilvl="0" w:tplc="FAC0366E">
      <w:start w:val="5"/>
      <w:numFmt w:val="bullet"/>
      <w:lvlText w:val="-"/>
      <w:lvlJc w:val="left"/>
      <w:pPr>
        <w:ind w:left="324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4A973741"/>
    <w:multiLevelType w:val="hybridMultilevel"/>
    <w:tmpl w:val="717E668C"/>
    <w:lvl w:ilvl="0" w:tplc="A1D860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C593136"/>
    <w:multiLevelType w:val="hybridMultilevel"/>
    <w:tmpl w:val="257692DC"/>
    <w:lvl w:ilvl="0" w:tplc="0DA0EE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E0B3BA4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100399E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0258E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7D01BA"/>
    <w:multiLevelType w:val="hybridMultilevel"/>
    <w:tmpl w:val="B4523338"/>
    <w:lvl w:ilvl="0" w:tplc="AE322794">
      <w:start w:val="5"/>
      <w:numFmt w:val="thaiNumbers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D21EB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B7F4B"/>
    <w:multiLevelType w:val="hybridMultilevel"/>
    <w:tmpl w:val="C936D668"/>
    <w:lvl w:ilvl="0" w:tplc="8E3E88D4">
      <w:start w:val="3"/>
      <w:numFmt w:val="thaiNumbers"/>
      <w:lvlText w:val="%1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A1D23"/>
    <w:multiLevelType w:val="hybridMultilevel"/>
    <w:tmpl w:val="2A58D6EC"/>
    <w:lvl w:ilvl="0" w:tplc="CE9CF0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FD5818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C4528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3219E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970FE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00DE2"/>
    <w:multiLevelType w:val="hybridMultilevel"/>
    <w:tmpl w:val="8668D400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492599"/>
    <w:multiLevelType w:val="hybridMultilevel"/>
    <w:tmpl w:val="8A44ED14"/>
    <w:lvl w:ilvl="0" w:tplc="AD66C7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77327AE4"/>
    <w:multiLevelType w:val="hybridMultilevel"/>
    <w:tmpl w:val="E4D2E732"/>
    <w:lvl w:ilvl="0" w:tplc="F132CF0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84B2527"/>
    <w:multiLevelType w:val="hybridMultilevel"/>
    <w:tmpl w:val="C9F698CC"/>
    <w:lvl w:ilvl="0" w:tplc="D500F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410571"/>
    <w:multiLevelType w:val="hybridMultilevel"/>
    <w:tmpl w:val="5212F762"/>
    <w:lvl w:ilvl="0" w:tplc="8976E37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227854">
    <w:abstractNumId w:val="9"/>
  </w:num>
  <w:num w:numId="2" w16cid:durableId="836961105">
    <w:abstractNumId w:val="35"/>
  </w:num>
  <w:num w:numId="3" w16cid:durableId="1902791500">
    <w:abstractNumId w:val="22"/>
  </w:num>
  <w:num w:numId="4" w16cid:durableId="1758283751">
    <w:abstractNumId w:val="1"/>
  </w:num>
  <w:num w:numId="5" w16cid:durableId="1103067342">
    <w:abstractNumId w:val="18"/>
  </w:num>
  <w:num w:numId="6" w16cid:durableId="991448956">
    <w:abstractNumId w:val="5"/>
  </w:num>
  <w:num w:numId="7" w16cid:durableId="1660039351">
    <w:abstractNumId w:val="19"/>
  </w:num>
  <w:num w:numId="8" w16cid:durableId="1358506274">
    <w:abstractNumId w:val="0"/>
  </w:num>
  <w:num w:numId="9" w16cid:durableId="876551618">
    <w:abstractNumId w:val="20"/>
  </w:num>
  <w:num w:numId="10" w16cid:durableId="149442438">
    <w:abstractNumId w:val="11"/>
  </w:num>
  <w:num w:numId="11" w16cid:durableId="21593502">
    <w:abstractNumId w:val="29"/>
  </w:num>
  <w:num w:numId="12" w16cid:durableId="1470632575">
    <w:abstractNumId w:val="15"/>
  </w:num>
  <w:num w:numId="13" w16cid:durableId="1773552574">
    <w:abstractNumId w:val="37"/>
  </w:num>
  <w:num w:numId="14" w16cid:durableId="593711067">
    <w:abstractNumId w:val="12"/>
  </w:num>
  <w:num w:numId="15" w16cid:durableId="1809665677">
    <w:abstractNumId w:val="17"/>
  </w:num>
  <w:num w:numId="16" w16cid:durableId="434011834">
    <w:abstractNumId w:val="38"/>
  </w:num>
  <w:num w:numId="17" w16cid:durableId="535779572">
    <w:abstractNumId w:val="30"/>
  </w:num>
  <w:num w:numId="18" w16cid:durableId="1619214360">
    <w:abstractNumId w:val="27"/>
  </w:num>
  <w:num w:numId="19" w16cid:durableId="1541942038">
    <w:abstractNumId w:val="31"/>
  </w:num>
  <w:num w:numId="20" w16cid:durableId="1263100793">
    <w:abstractNumId w:val="26"/>
  </w:num>
  <w:num w:numId="21" w16cid:durableId="1847551171">
    <w:abstractNumId w:val="6"/>
  </w:num>
  <w:num w:numId="22" w16cid:durableId="952979236">
    <w:abstractNumId w:val="34"/>
  </w:num>
  <w:num w:numId="23" w16cid:durableId="1690915109">
    <w:abstractNumId w:val="33"/>
  </w:num>
  <w:num w:numId="24" w16cid:durableId="1565868347">
    <w:abstractNumId w:val="10"/>
  </w:num>
  <w:num w:numId="25" w16cid:durableId="550920218">
    <w:abstractNumId w:val="28"/>
  </w:num>
  <w:num w:numId="26" w16cid:durableId="751124554">
    <w:abstractNumId w:val="13"/>
  </w:num>
  <w:num w:numId="27" w16cid:durableId="681006472">
    <w:abstractNumId w:val="3"/>
  </w:num>
  <w:num w:numId="28" w16cid:durableId="1921132416">
    <w:abstractNumId w:val="21"/>
  </w:num>
  <w:num w:numId="29" w16cid:durableId="1787233089">
    <w:abstractNumId w:val="36"/>
  </w:num>
  <w:num w:numId="30" w16cid:durableId="450054930">
    <w:abstractNumId w:val="8"/>
  </w:num>
  <w:num w:numId="31" w16cid:durableId="1760903973">
    <w:abstractNumId w:val="2"/>
  </w:num>
  <w:num w:numId="32" w16cid:durableId="567881188">
    <w:abstractNumId w:val="23"/>
  </w:num>
  <w:num w:numId="33" w16cid:durableId="2052269597">
    <w:abstractNumId w:val="7"/>
  </w:num>
  <w:num w:numId="34" w16cid:durableId="381752272">
    <w:abstractNumId w:val="14"/>
  </w:num>
  <w:num w:numId="35" w16cid:durableId="199519069">
    <w:abstractNumId w:val="4"/>
  </w:num>
  <w:num w:numId="36" w16cid:durableId="1954365271">
    <w:abstractNumId w:val="32"/>
  </w:num>
  <w:num w:numId="37" w16cid:durableId="1620406541">
    <w:abstractNumId w:val="25"/>
  </w:num>
  <w:num w:numId="38" w16cid:durableId="754018409">
    <w:abstractNumId w:val="16"/>
  </w:num>
  <w:num w:numId="39" w16cid:durableId="10720427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7"/>
    <w:rsid w:val="00002FD2"/>
    <w:rsid w:val="000131B8"/>
    <w:rsid w:val="000133C6"/>
    <w:rsid w:val="0001501F"/>
    <w:rsid w:val="000176E6"/>
    <w:rsid w:val="00020447"/>
    <w:rsid w:val="0003269D"/>
    <w:rsid w:val="00035FA8"/>
    <w:rsid w:val="00037790"/>
    <w:rsid w:val="00053F3F"/>
    <w:rsid w:val="0005672B"/>
    <w:rsid w:val="0006023D"/>
    <w:rsid w:val="00061757"/>
    <w:rsid w:val="00065F92"/>
    <w:rsid w:val="00065F9B"/>
    <w:rsid w:val="000723BD"/>
    <w:rsid w:val="000976ED"/>
    <w:rsid w:val="00097CB1"/>
    <w:rsid w:val="000B2CEE"/>
    <w:rsid w:val="000E3742"/>
    <w:rsid w:val="00103470"/>
    <w:rsid w:val="001073DD"/>
    <w:rsid w:val="0011315A"/>
    <w:rsid w:val="00117F7C"/>
    <w:rsid w:val="001238D5"/>
    <w:rsid w:val="00123F9A"/>
    <w:rsid w:val="0012622D"/>
    <w:rsid w:val="00136363"/>
    <w:rsid w:val="001408BF"/>
    <w:rsid w:val="001442B5"/>
    <w:rsid w:val="0015659E"/>
    <w:rsid w:val="00156B6C"/>
    <w:rsid w:val="00184FE8"/>
    <w:rsid w:val="001941B5"/>
    <w:rsid w:val="001A50C6"/>
    <w:rsid w:val="001A6EC6"/>
    <w:rsid w:val="001C1C67"/>
    <w:rsid w:val="001C2F44"/>
    <w:rsid w:val="001C451D"/>
    <w:rsid w:val="001D1849"/>
    <w:rsid w:val="001D5511"/>
    <w:rsid w:val="001E7C8D"/>
    <w:rsid w:val="001F7108"/>
    <w:rsid w:val="002010C3"/>
    <w:rsid w:val="00202EC7"/>
    <w:rsid w:val="00206AC4"/>
    <w:rsid w:val="00206BD4"/>
    <w:rsid w:val="00220695"/>
    <w:rsid w:val="002225F1"/>
    <w:rsid w:val="002351B8"/>
    <w:rsid w:val="002422AA"/>
    <w:rsid w:val="00246095"/>
    <w:rsid w:val="00264729"/>
    <w:rsid w:val="00264C5C"/>
    <w:rsid w:val="00281B59"/>
    <w:rsid w:val="002849C6"/>
    <w:rsid w:val="00292EDD"/>
    <w:rsid w:val="002A132E"/>
    <w:rsid w:val="002A14F3"/>
    <w:rsid w:val="002B466E"/>
    <w:rsid w:val="002B5FCC"/>
    <w:rsid w:val="002B7538"/>
    <w:rsid w:val="002C06A4"/>
    <w:rsid w:val="002C387B"/>
    <w:rsid w:val="002D2E6F"/>
    <w:rsid w:val="002D3D85"/>
    <w:rsid w:val="002D49B7"/>
    <w:rsid w:val="002E0360"/>
    <w:rsid w:val="002E7814"/>
    <w:rsid w:val="002F19F5"/>
    <w:rsid w:val="002F3A92"/>
    <w:rsid w:val="002F44BA"/>
    <w:rsid w:val="00302676"/>
    <w:rsid w:val="00312F4D"/>
    <w:rsid w:val="00320B91"/>
    <w:rsid w:val="00321A94"/>
    <w:rsid w:val="00326FED"/>
    <w:rsid w:val="00331242"/>
    <w:rsid w:val="003323EB"/>
    <w:rsid w:val="003376FC"/>
    <w:rsid w:val="00341BB7"/>
    <w:rsid w:val="00342E56"/>
    <w:rsid w:val="0034676C"/>
    <w:rsid w:val="00356544"/>
    <w:rsid w:val="00356DAC"/>
    <w:rsid w:val="0036453B"/>
    <w:rsid w:val="003665ED"/>
    <w:rsid w:val="00367D9D"/>
    <w:rsid w:val="003751FA"/>
    <w:rsid w:val="00391B83"/>
    <w:rsid w:val="003A428C"/>
    <w:rsid w:val="003B09E1"/>
    <w:rsid w:val="003B1E1E"/>
    <w:rsid w:val="003B5B98"/>
    <w:rsid w:val="003C6A82"/>
    <w:rsid w:val="003C7CED"/>
    <w:rsid w:val="003D2E25"/>
    <w:rsid w:val="003D4BF5"/>
    <w:rsid w:val="003E11D7"/>
    <w:rsid w:val="003E2EE6"/>
    <w:rsid w:val="003E31E7"/>
    <w:rsid w:val="003E33E5"/>
    <w:rsid w:val="003F201E"/>
    <w:rsid w:val="003F2B2E"/>
    <w:rsid w:val="00400C78"/>
    <w:rsid w:val="00402E9E"/>
    <w:rsid w:val="004037A8"/>
    <w:rsid w:val="00410ED5"/>
    <w:rsid w:val="00417C9F"/>
    <w:rsid w:val="0042017D"/>
    <w:rsid w:val="004303EF"/>
    <w:rsid w:val="00431A62"/>
    <w:rsid w:val="00433E35"/>
    <w:rsid w:val="00440597"/>
    <w:rsid w:val="004405C4"/>
    <w:rsid w:val="00441261"/>
    <w:rsid w:val="004515D6"/>
    <w:rsid w:val="004549D8"/>
    <w:rsid w:val="00454A9B"/>
    <w:rsid w:val="00455294"/>
    <w:rsid w:val="004622B5"/>
    <w:rsid w:val="00465E38"/>
    <w:rsid w:val="00473058"/>
    <w:rsid w:val="00475F56"/>
    <w:rsid w:val="004824DE"/>
    <w:rsid w:val="004854DC"/>
    <w:rsid w:val="004874A1"/>
    <w:rsid w:val="004B3DC1"/>
    <w:rsid w:val="004C5AF3"/>
    <w:rsid w:val="004D4167"/>
    <w:rsid w:val="004D5B33"/>
    <w:rsid w:val="004D60D5"/>
    <w:rsid w:val="004D6612"/>
    <w:rsid w:val="004D75AA"/>
    <w:rsid w:val="004E1403"/>
    <w:rsid w:val="004E7961"/>
    <w:rsid w:val="004F0EF9"/>
    <w:rsid w:val="004F2D6B"/>
    <w:rsid w:val="004F5BB4"/>
    <w:rsid w:val="00505E71"/>
    <w:rsid w:val="00520879"/>
    <w:rsid w:val="005264ED"/>
    <w:rsid w:val="00543394"/>
    <w:rsid w:val="005528F6"/>
    <w:rsid w:val="00553413"/>
    <w:rsid w:val="0055504C"/>
    <w:rsid w:val="00557F44"/>
    <w:rsid w:val="00561CCD"/>
    <w:rsid w:val="00565262"/>
    <w:rsid w:val="0057104B"/>
    <w:rsid w:val="00576C82"/>
    <w:rsid w:val="00576FAD"/>
    <w:rsid w:val="00580CEE"/>
    <w:rsid w:val="0059000D"/>
    <w:rsid w:val="0059022E"/>
    <w:rsid w:val="00590BB1"/>
    <w:rsid w:val="005915AD"/>
    <w:rsid w:val="0059186B"/>
    <w:rsid w:val="005A2631"/>
    <w:rsid w:val="005A3A52"/>
    <w:rsid w:val="005A6E2A"/>
    <w:rsid w:val="005A7C47"/>
    <w:rsid w:val="005B4E64"/>
    <w:rsid w:val="005C31D9"/>
    <w:rsid w:val="005C4655"/>
    <w:rsid w:val="005C6A93"/>
    <w:rsid w:val="005C7508"/>
    <w:rsid w:val="005D0AD9"/>
    <w:rsid w:val="005D0C92"/>
    <w:rsid w:val="005D5624"/>
    <w:rsid w:val="005F0140"/>
    <w:rsid w:val="005F349D"/>
    <w:rsid w:val="006029D7"/>
    <w:rsid w:val="00607920"/>
    <w:rsid w:val="00607B49"/>
    <w:rsid w:val="0061049E"/>
    <w:rsid w:val="00613444"/>
    <w:rsid w:val="00620F45"/>
    <w:rsid w:val="00625006"/>
    <w:rsid w:val="00625947"/>
    <w:rsid w:val="00646317"/>
    <w:rsid w:val="00654AE7"/>
    <w:rsid w:val="00655ADA"/>
    <w:rsid w:val="006727BA"/>
    <w:rsid w:val="00681205"/>
    <w:rsid w:val="006872BB"/>
    <w:rsid w:val="00691C33"/>
    <w:rsid w:val="0069289B"/>
    <w:rsid w:val="00692983"/>
    <w:rsid w:val="006956D1"/>
    <w:rsid w:val="00696A3F"/>
    <w:rsid w:val="006A0F71"/>
    <w:rsid w:val="006B0495"/>
    <w:rsid w:val="006B1D5C"/>
    <w:rsid w:val="006B6C6F"/>
    <w:rsid w:val="006C3189"/>
    <w:rsid w:val="006C4EB6"/>
    <w:rsid w:val="006C6D60"/>
    <w:rsid w:val="006C6F20"/>
    <w:rsid w:val="006C784B"/>
    <w:rsid w:val="006E0025"/>
    <w:rsid w:val="006E055B"/>
    <w:rsid w:val="006E15BD"/>
    <w:rsid w:val="006E3894"/>
    <w:rsid w:val="006F593E"/>
    <w:rsid w:val="006F7867"/>
    <w:rsid w:val="00703EDE"/>
    <w:rsid w:val="00707AB0"/>
    <w:rsid w:val="00714038"/>
    <w:rsid w:val="00723E6F"/>
    <w:rsid w:val="007415E6"/>
    <w:rsid w:val="007422F2"/>
    <w:rsid w:val="00751DE1"/>
    <w:rsid w:val="00757F9F"/>
    <w:rsid w:val="00763EDA"/>
    <w:rsid w:val="00771729"/>
    <w:rsid w:val="0077371D"/>
    <w:rsid w:val="00773FE5"/>
    <w:rsid w:val="00774FEB"/>
    <w:rsid w:val="00780991"/>
    <w:rsid w:val="00791C30"/>
    <w:rsid w:val="007944E6"/>
    <w:rsid w:val="007B33BE"/>
    <w:rsid w:val="007C0330"/>
    <w:rsid w:val="007C2739"/>
    <w:rsid w:val="007F0F15"/>
    <w:rsid w:val="00831458"/>
    <w:rsid w:val="008316EC"/>
    <w:rsid w:val="00847345"/>
    <w:rsid w:val="008716CA"/>
    <w:rsid w:val="00877B33"/>
    <w:rsid w:val="00892008"/>
    <w:rsid w:val="00893A27"/>
    <w:rsid w:val="008A1B40"/>
    <w:rsid w:val="008A4410"/>
    <w:rsid w:val="008B1723"/>
    <w:rsid w:val="008C596D"/>
    <w:rsid w:val="008D6773"/>
    <w:rsid w:val="008D7D6A"/>
    <w:rsid w:val="008E483D"/>
    <w:rsid w:val="008F20D2"/>
    <w:rsid w:val="008F6D62"/>
    <w:rsid w:val="009015AA"/>
    <w:rsid w:val="009103AF"/>
    <w:rsid w:val="00910F12"/>
    <w:rsid w:val="0091735C"/>
    <w:rsid w:val="00937164"/>
    <w:rsid w:val="009533EC"/>
    <w:rsid w:val="00963721"/>
    <w:rsid w:val="00963CC8"/>
    <w:rsid w:val="00963E76"/>
    <w:rsid w:val="00972D2B"/>
    <w:rsid w:val="009B1151"/>
    <w:rsid w:val="009B4922"/>
    <w:rsid w:val="009C4D87"/>
    <w:rsid w:val="009D02E8"/>
    <w:rsid w:val="009D3288"/>
    <w:rsid w:val="009D55DE"/>
    <w:rsid w:val="009E2BF0"/>
    <w:rsid w:val="009E6451"/>
    <w:rsid w:val="009F0929"/>
    <w:rsid w:val="009F2F33"/>
    <w:rsid w:val="009F5A5E"/>
    <w:rsid w:val="009F671C"/>
    <w:rsid w:val="00A11CF7"/>
    <w:rsid w:val="00A120DF"/>
    <w:rsid w:val="00A22F1E"/>
    <w:rsid w:val="00A264C1"/>
    <w:rsid w:val="00A31C3D"/>
    <w:rsid w:val="00A41F50"/>
    <w:rsid w:val="00A4466C"/>
    <w:rsid w:val="00A46F9B"/>
    <w:rsid w:val="00A53DB2"/>
    <w:rsid w:val="00A71A25"/>
    <w:rsid w:val="00A77935"/>
    <w:rsid w:val="00A8000B"/>
    <w:rsid w:val="00A81EC8"/>
    <w:rsid w:val="00A84B9E"/>
    <w:rsid w:val="00A92423"/>
    <w:rsid w:val="00A95036"/>
    <w:rsid w:val="00A97AAB"/>
    <w:rsid w:val="00AA0EEF"/>
    <w:rsid w:val="00AA1793"/>
    <w:rsid w:val="00AA4058"/>
    <w:rsid w:val="00AA56AB"/>
    <w:rsid w:val="00AA613A"/>
    <w:rsid w:val="00AB1866"/>
    <w:rsid w:val="00AB3D0B"/>
    <w:rsid w:val="00AC594F"/>
    <w:rsid w:val="00AC5F83"/>
    <w:rsid w:val="00AD3307"/>
    <w:rsid w:val="00AD48D9"/>
    <w:rsid w:val="00AD73DE"/>
    <w:rsid w:val="00AE3175"/>
    <w:rsid w:val="00AE5E6F"/>
    <w:rsid w:val="00AE753D"/>
    <w:rsid w:val="00B1064B"/>
    <w:rsid w:val="00B213A8"/>
    <w:rsid w:val="00B21C6B"/>
    <w:rsid w:val="00B232F3"/>
    <w:rsid w:val="00B277DE"/>
    <w:rsid w:val="00B33393"/>
    <w:rsid w:val="00B333F0"/>
    <w:rsid w:val="00B33BE3"/>
    <w:rsid w:val="00B346AA"/>
    <w:rsid w:val="00B35FD8"/>
    <w:rsid w:val="00B417B2"/>
    <w:rsid w:val="00B54524"/>
    <w:rsid w:val="00B57C88"/>
    <w:rsid w:val="00B62D74"/>
    <w:rsid w:val="00B838F5"/>
    <w:rsid w:val="00B9192B"/>
    <w:rsid w:val="00B93388"/>
    <w:rsid w:val="00BA2EE7"/>
    <w:rsid w:val="00BB76F9"/>
    <w:rsid w:val="00BC0184"/>
    <w:rsid w:val="00BC4951"/>
    <w:rsid w:val="00BE115D"/>
    <w:rsid w:val="00BE2DBD"/>
    <w:rsid w:val="00BE7AB9"/>
    <w:rsid w:val="00BF71B6"/>
    <w:rsid w:val="00C02E0E"/>
    <w:rsid w:val="00C07DA7"/>
    <w:rsid w:val="00C217A4"/>
    <w:rsid w:val="00C32F82"/>
    <w:rsid w:val="00C4173B"/>
    <w:rsid w:val="00C42102"/>
    <w:rsid w:val="00C42410"/>
    <w:rsid w:val="00C51108"/>
    <w:rsid w:val="00C5272F"/>
    <w:rsid w:val="00C5370E"/>
    <w:rsid w:val="00C75EC4"/>
    <w:rsid w:val="00C76D43"/>
    <w:rsid w:val="00C81022"/>
    <w:rsid w:val="00C81911"/>
    <w:rsid w:val="00C87BFA"/>
    <w:rsid w:val="00C90F89"/>
    <w:rsid w:val="00C92FEB"/>
    <w:rsid w:val="00C95D2F"/>
    <w:rsid w:val="00CA55AD"/>
    <w:rsid w:val="00CB3CA9"/>
    <w:rsid w:val="00CB4022"/>
    <w:rsid w:val="00CC4B18"/>
    <w:rsid w:val="00CC5A5A"/>
    <w:rsid w:val="00CD30FB"/>
    <w:rsid w:val="00CE153A"/>
    <w:rsid w:val="00CE22B2"/>
    <w:rsid w:val="00CE40D5"/>
    <w:rsid w:val="00CF4FAF"/>
    <w:rsid w:val="00CF5838"/>
    <w:rsid w:val="00D01930"/>
    <w:rsid w:val="00D03CAC"/>
    <w:rsid w:val="00D05010"/>
    <w:rsid w:val="00D076EA"/>
    <w:rsid w:val="00D10EF2"/>
    <w:rsid w:val="00D17C32"/>
    <w:rsid w:val="00D2290E"/>
    <w:rsid w:val="00D26AEF"/>
    <w:rsid w:val="00D272F4"/>
    <w:rsid w:val="00D274C6"/>
    <w:rsid w:val="00D276A0"/>
    <w:rsid w:val="00D37361"/>
    <w:rsid w:val="00D44F37"/>
    <w:rsid w:val="00D57DFD"/>
    <w:rsid w:val="00D64197"/>
    <w:rsid w:val="00D66A87"/>
    <w:rsid w:val="00D74BCB"/>
    <w:rsid w:val="00D833F1"/>
    <w:rsid w:val="00D83A41"/>
    <w:rsid w:val="00D91566"/>
    <w:rsid w:val="00D94372"/>
    <w:rsid w:val="00D95BB2"/>
    <w:rsid w:val="00DA12C8"/>
    <w:rsid w:val="00DA6FCF"/>
    <w:rsid w:val="00DB4FA6"/>
    <w:rsid w:val="00DC0ABA"/>
    <w:rsid w:val="00DD09D2"/>
    <w:rsid w:val="00DD7121"/>
    <w:rsid w:val="00DE61F3"/>
    <w:rsid w:val="00DF047B"/>
    <w:rsid w:val="00DF0A25"/>
    <w:rsid w:val="00DF1660"/>
    <w:rsid w:val="00DF65D3"/>
    <w:rsid w:val="00DF69B0"/>
    <w:rsid w:val="00E00476"/>
    <w:rsid w:val="00E1419C"/>
    <w:rsid w:val="00E1683F"/>
    <w:rsid w:val="00E4065F"/>
    <w:rsid w:val="00E526DD"/>
    <w:rsid w:val="00E54ADB"/>
    <w:rsid w:val="00E6094E"/>
    <w:rsid w:val="00E71255"/>
    <w:rsid w:val="00E77BC2"/>
    <w:rsid w:val="00E83528"/>
    <w:rsid w:val="00E92C36"/>
    <w:rsid w:val="00EA0EB3"/>
    <w:rsid w:val="00EB2635"/>
    <w:rsid w:val="00EB3BC4"/>
    <w:rsid w:val="00EB73C3"/>
    <w:rsid w:val="00EC477F"/>
    <w:rsid w:val="00EE52CD"/>
    <w:rsid w:val="00EE54BB"/>
    <w:rsid w:val="00EF19AE"/>
    <w:rsid w:val="00EF46A4"/>
    <w:rsid w:val="00F002C3"/>
    <w:rsid w:val="00F1177B"/>
    <w:rsid w:val="00F24029"/>
    <w:rsid w:val="00F25D54"/>
    <w:rsid w:val="00F264DC"/>
    <w:rsid w:val="00F42C97"/>
    <w:rsid w:val="00F55ABF"/>
    <w:rsid w:val="00F60CA1"/>
    <w:rsid w:val="00F62D69"/>
    <w:rsid w:val="00F62F79"/>
    <w:rsid w:val="00F641C8"/>
    <w:rsid w:val="00F702DB"/>
    <w:rsid w:val="00F7111C"/>
    <w:rsid w:val="00F71473"/>
    <w:rsid w:val="00F7190E"/>
    <w:rsid w:val="00F75D62"/>
    <w:rsid w:val="00F77150"/>
    <w:rsid w:val="00F9076C"/>
    <w:rsid w:val="00FA5D99"/>
    <w:rsid w:val="00FA793B"/>
    <w:rsid w:val="00FA7A07"/>
    <w:rsid w:val="00FB4AED"/>
    <w:rsid w:val="00FC0A21"/>
    <w:rsid w:val="00FC75B0"/>
    <w:rsid w:val="00FE24FC"/>
    <w:rsid w:val="00F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 rotate="t" type="frame"/>
      <v:shadow on="t" opacity=".5" offset="6pt,-6pt"/>
    </o:shapedefaults>
    <o:shapelayout v:ext="edit">
      <o:idmap v:ext="edit" data="1"/>
    </o:shapelayout>
  </w:shapeDefaults>
  <w:decimalSymbol w:val="."/>
  <w:listSeparator w:val=","/>
  <w14:docId w14:val="34B432BB"/>
  <w15:docId w15:val="{51BB11C2-3C9C-410A-88DD-730175369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ABA"/>
    <w:rPr>
      <w:rFonts w:ascii="Times New Roman" w:eastAsia="Times New Roman" w:hAnsi="Times New Roma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4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441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8A44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A4410"/>
    <w:pPr>
      <w:keepNext/>
      <w:spacing w:before="240" w:after="60"/>
      <w:outlineLvl w:val="3"/>
    </w:pPr>
    <w:rPr>
      <w:rFonts w:ascii="Calibri" w:eastAsia="Calibri" w:hAnsi="Calibri"/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8A4410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A4410"/>
    <w:pPr>
      <w:spacing w:before="240" w:after="60"/>
      <w:outlineLvl w:val="5"/>
    </w:pPr>
    <w:rPr>
      <w:rFonts w:ascii="Calibri" w:eastAsia="Calibri" w:hAnsi="Calibri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A4410"/>
    <w:pPr>
      <w:spacing w:before="240" w:after="60"/>
      <w:outlineLvl w:val="6"/>
    </w:pPr>
    <w:rPr>
      <w:rFonts w:ascii="Calibri" w:eastAsia="Calibri" w:hAnsi="Calibri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8A4410"/>
    <w:pPr>
      <w:spacing w:before="240" w:after="60"/>
      <w:outlineLvl w:val="7"/>
    </w:pPr>
    <w:rPr>
      <w:rFonts w:ascii="Calibri" w:eastAsia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A4410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A441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A4410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A4410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8A4410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8A4410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8A4410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8A4410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A4410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A4410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qFormat/>
    <w:rsid w:val="008A44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A4410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410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uiPriority w:val="11"/>
    <w:rsid w:val="008A4410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8A4410"/>
    <w:rPr>
      <w:b/>
      <w:bCs/>
    </w:rPr>
  </w:style>
  <w:style w:type="character" w:styleId="Emphasis">
    <w:name w:val="Emphasis"/>
    <w:uiPriority w:val="20"/>
    <w:qFormat/>
    <w:rsid w:val="008A4410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8A4410"/>
    <w:rPr>
      <w:szCs w:val="32"/>
    </w:rPr>
  </w:style>
  <w:style w:type="paragraph" w:styleId="ListParagraph">
    <w:name w:val="List Paragraph"/>
    <w:basedOn w:val="Normal"/>
    <w:uiPriority w:val="34"/>
    <w:qFormat/>
    <w:rsid w:val="008A44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A4410"/>
    <w:rPr>
      <w:rFonts w:ascii="Calibri" w:eastAsia="Calibri" w:hAnsi="Calibri"/>
      <w:i/>
      <w:szCs w:val="24"/>
    </w:rPr>
  </w:style>
  <w:style w:type="character" w:customStyle="1" w:styleId="QuoteChar">
    <w:name w:val="Quote Char"/>
    <w:link w:val="Quote"/>
    <w:uiPriority w:val="29"/>
    <w:rsid w:val="008A44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410"/>
    <w:pPr>
      <w:ind w:left="720" w:right="720"/>
    </w:pPr>
    <w:rPr>
      <w:rFonts w:ascii="Calibri" w:eastAsia="Calibri" w:hAnsi="Calibri"/>
      <w:b/>
      <w:i/>
      <w:szCs w:val="20"/>
    </w:rPr>
  </w:style>
  <w:style w:type="character" w:customStyle="1" w:styleId="IntenseQuoteChar">
    <w:name w:val="Intense Quote Char"/>
    <w:link w:val="IntenseQuote"/>
    <w:uiPriority w:val="30"/>
    <w:rsid w:val="008A4410"/>
    <w:rPr>
      <w:b/>
      <w:i/>
      <w:sz w:val="24"/>
    </w:rPr>
  </w:style>
  <w:style w:type="character" w:styleId="SubtleEmphasis">
    <w:name w:val="Subtle Emphasis"/>
    <w:uiPriority w:val="19"/>
    <w:qFormat/>
    <w:rsid w:val="008A4410"/>
    <w:rPr>
      <w:i/>
      <w:color w:val="5A5A5A"/>
    </w:rPr>
  </w:style>
  <w:style w:type="character" w:styleId="IntenseEmphasis">
    <w:name w:val="Intense Emphasis"/>
    <w:uiPriority w:val="21"/>
    <w:qFormat/>
    <w:rsid w:val="008A4410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8A4410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8A4410"/>
    <w:rPr>
      <w:b/>
      <w:sz w:val="24"/>
      <w:u w:val="single"/>
    </w:rPr>
  </w:style>
  <w:style w:type="character" w:styleId="BookTitle">
    <w:name w:val="Book Title"/>
    <w:uiPriority w:val="33"/>
    <w:qFormat/>
    <w:rsid w:val="008A4410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8A441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ABA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C0ABA"/>
    <w:rPr>
      <w:rFonts w:ascii="Tahoma" w:eastAsia="Times New Roman" w:hAnsi="Tahoma" w:cs="Angsana New"/>
      <w:sz w:val="16"/>
      <w:szCs w:val="20"/>
      <w:lang w:bidi="th-TH"/>
    </w:rPr>
  </w:style>
  <w:style w:type="paragraph" w:styleId="Caption">
    <w:name w:val="caption"/>
    <w:basedOn w:val="Normal"/>
    <w:next w:val="Normal"/>
    <w:qFormat/>
    <w:rsid w:val="00C5370E"/>
    <w:pPr>
      <w:jc w:val="center"/>
    </w:pPr>
    <w:rPr>
      <w:rFonts w:ascii="Angsana New" w:hAnsi="Angsana New"/>
      <w:b/>
      <w:bCs/>
      <w:sz w:val="44"/>
      <w:szCs w:val="44"/>
    </w:rPr>
  </w:style>
  <w:style w:type="paragraph" w:styleId="BodyText">
    <w:name w:val="Body Text"/>
    <w:basedOn w:val="Normal"/>
    <w:link w:val="BodyTextChar"/>
    <w:semiHidden/>
    <w:rsid w:val="0012622D"/>
    <w:rPr>
      <w:sz w:val="36"/>
      <w:szCs w:val="36"/>
    </w:rPr>
  </w:style>
  <w:style w:type="character" w:customStyle="1" w:styleId="BodyTextChar">
    <w:name w:val="Body Text Char"/>
    <w:link w:val="BodyText"/>
    <w:semiHidden/>
    <w:rsid w:val="0012622D"/>
    <w:rPr>
      <w:rFonts w:ascii="Times New Roman" w:eastAsia="Times New Roman" w:hAnsi="Times New Roman" w:cs="Angsana New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7717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1729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7717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1729"/>
    <w:rPr>
      <w:rFonts w:ascii="Times New Roman" w:eastAsia="Times New Roman" w:hAnsi="Times New Roman" w:cs="Angsana New"/>
      <w:sz w:val="24"/>
      <w:szCs w:val="28"/>
    </w:rPr>
  </w:style>
  <w:style w:type="table" w:styleId="TableGrid">
    <w:name w:val="Table Grid"/>
    <w:basedOn w:val="TableNormal"/>
    <w:uiPriority w:val="59"/>
    <w:rsid w:val="00FA7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5D0C92"/>
    <w:pPr>
      <w:shd w:val="clear" w:color="auto" w:fill="000080"/>
    </w:pPr>
    <w:rPr>
      <w:rFonts w:ascii="Tahoma" w:hAnsi="Tahoma"/>
    </w:rPr>
  </w:style>
  <w:style w:type="paragraph" w:styleId="ListBullet">
    <w:name w:val="List Bullet"/>
    <w:basedOn w:val="Normal"/>
    <w:semiHidden/>
    <w:unhideWhenUsed/>
    <w:rsid w:val="009F5A5E"/>
    <w:pPr>
      <w:numPr>
        <w:numId w:val="8"/>
      </w:numPr>
      <w:contextualSpacing/>
    </w:pPr>
    <w:rPr>
      <w:rFonts w:ascii="Calibri" w:hAnsi="Calibri"/>
      <w:szCs w:val="24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F0F15"/>
  </w:style>
  <w:style w:type="character" w:customStyle="1" w:styleId="NoSpacingChar">
    <w:name w:val="No Spacing Char"/>
    <w:basedOn w:val="DefaultParagraphFont"/>
    <w:link w:val="NoSpacing"/>
    <w:uiPriority w:val="1"/>
    <w:rsid w:val="00342E56"/>
    <w:rPr>
      <w:rFonts w:ascii="Times New Roman" w:eastAsia="Times New Roman" w:hAnsi="Times New Roman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3751F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hart" Target="charts/chart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619;&#3623;&#3617;&#3626;&#3619;&#3640;&#3611;&#3612;&#3621;&#3591;&#3634;&#3609;%20&#3609;&#3657;&#3635;&#3614;&#3640;&#3588;&#3619;&#3641;&#3648;&#3594;&#3636;&#3604;&#3594;&#3633;&#3618;\&#3626;&#3619;&#3640;&#3611;&#3612;&#3621;&#3585;&#3634;&#3619;&#3585;&#3634;&#3619;&#3592;&#3633;&#3604;&#3585;&#3636;&#3592;&#3585;&#3619;&#3619;&#3617;%20&#3623;&#3633;&#3609;&#3626;&#3606;&#3634;&#3611;&#3609;&#3634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th-TH"/>
              <a:t>เพศของผู้ตอบแบบสอบถาม</a:t>
            </a:r>
          </a:p>
        </c:rich>
      </c:tx>
      <c:layout>
        <c:manualLayout>
          <c:xMode val="edge"/>
          <c:yMode val="edge"/>
          <c:x val="0.25155925155925157"/>
          <c:y val="1.8587360594795543E-2"/>
        </c:manualLayout>
      </c:layout>
      <c:overlay val="0"/>
      <c:spPr>
        <a:noFill/>
        <a:ln w="25369">
          <a:noFill/>
        </a:ln>
      </c:spPr>
    </c:title>
    <c:autoTitleDeleted val="0"/>
    <c:view3D>
      <c:rotX val="15"/>
      <c:hPercent val="5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CCFFCC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CCFFCC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792099792099992E-2"/>
          <c:y val="0.23420074349442399"/>
          <c:w val="0.72765072765072825"/>
          <c:h val="0.676579925650558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rgbClr val="FFFF00"/>
            </a:solidFill>
            <a:ln w="25369">
              <a:noFill/>
            </a:ln>
          </c:spPr>
          <c:invertIfNegative val="0"/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11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1"/>
                <c:pt idx="0">
                  <c:v>เพศ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[$-D00041E]0">
                  <c:v>42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46D-43CE-974B-AA131F6408B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8080"/>
            </a:solidFill>
            <a:ln w="1268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11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1"/>
                <c:pt idx="0">
                  <c:v>เพศ</c:v>
                </c:pt>
              </c:strCache>
            </c:strRef>
          </c:cat>
          <c:val>
            <c:numRef>
              <c:f>Sheet1!$B$3:$E$3</c:f>
              <c:numCache>
                <c:formatCode>[$-D00041E]0</c:formatCode>
                <c:ptCount val="4"/>
                <c:pt idx="1">
                  <c:v>58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46D-43CE-974B-AA131F640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2102656"/>
        <c:axId val="182112640"/>
        <c:axId val="0"/>
      </c:bar3DChart>
      <c:catAx>
        <c:axId val="182102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one"/>
        <c:spPr>
          <a:ln w="3171">
            <a:solidFill>
              <a:srgbClr val="000000"/>
            </a:solidFill>
            <a:prstDash val="solid"/>
          </a:ln>
        </c:spPr>
        <c:crossAx val="182112640"/>
        <c:crosses val="autoZero"/>
        <c:auto val="1"/>
        <c:lblAlgn val="ctr"/>
        <c:lblOffset val="100"/>
        <c:tickMarkSkip val="1"/>
        <c:noMultiLvlLbl val="0"/>
      </c:catAx>
      <c:valAx>
        <c:axId val="182112640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82102656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layout>
        <c:manualLayout>
          <c:xMode val="edge"/>
          <c:yMode val="edge"/>
          <c:x val="0.86902286902286907"/>
          <c:y val="0.49442379182156176"/>
          <c:w val="0.12266112266112279"/>
          <c:h val="0.18215613382899645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10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903225806451613"/>
          <c:y val="7.1428571428571425E-2"/>
          <c:w val="0.63636363636363702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8151-4789-8D7D-4E12AC309CEF}"/>
              </c:ext>
            </c:extLst>
          </c:dPt>
          <c:dPt>
            <c:idx val="2"/>
            <c:invertIfNegative val="0"/>
            <c:bubble3D val="0"/>
            <c:spPr>
              <a:solidFill>
                <a:srgbClr val="CC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8151-4789-8D7D-4E12AC309CE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t0.0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51-4789-8D7D-4E12AC309C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8982272"/>
        <c:axId val="198988160"/>
        <c:axId val="0"/>
      </c:bar3DChart>
      <c:catAx>
        <c:axId val="19898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8988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8988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t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8982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903225806451613"/>
          <c:y val="7.1428571428571425E-2"/>
          <c:w val="0.63636363636363702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CC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8665-48AB-866A-843854B811EB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[$-D00041E]0</c:formatCode>
                <c:ptCount val="3"/>
                <c:pt idx="0">
                  <c:v>100</c:v>
                </c:pt>
                <c:pt idx="1">
                  <c:v>0</c:v>
                </c:pt>
                <c:pt idx="2" formatCode="t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65-48AB-866A-843854B81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050368"/>
        <c:axId val="199051904"/>
        <c:axId val="0"/>
      </c:bar3DChart>
      <c:catAx>
        <c:axId val="19905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051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90519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0503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069529652351713E-2"/>
          <c:y val="4.6594982078853049E-2"/>
          <c:w val="0.70347648261758744"/>
          <c:h val="0.79928315412186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อายุผู้ตอบ</c:v>
                </c:pt>
              </c:strCache>
            </c:strRef>
          </c:tx>
          <c:spPr>
            <a:solidFill>
              <a:srgbClr val="FF0000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1269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D6E-4EE6-BFA5-B2BC4589EF7A}"/>
              </c:ext>
            </c:extLst>
          </c:dPt>
          <c:dPt>
            <c:idx val="2"/>
            <c:invertIfNegative val="0"/>
            <c:bubble3D val="0"/>
            <c:spPr>
              <a:solidFill>
                <a:srgbClr val="0066CC"/>
              </a:solidFill>
              <a:ln w="1269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DD6E-4EE6-BFA5-B2BC4589EF7A}"/>
              </c:ext>
            </c:extLst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น้อยกว่า 6 ปี</c:v>
                </c:pt>
                <c:pt idx="1">
                  <c:v>ระหว่าง 7-12</c:v>
                </c:pt>
                <c:pt idx="2">
                  <c:v>มากว่า ๑๒</c:v>
                </c:pt>
              </c:strCache>
            </c:strRef>
          </c:cat>
          <c:val>
            <c:numRef>
              <c:f>Sheet1!$B$2:$D$2</c:f>
              <c:numCache>
                <c:formatCode>[$-D00041E]0</c:formatCode>
                <c:ptCount val="3"/>
                <c:pt idx="0">
                  <c:v>2</c:v>
                </c:pt>
                <c:pt idx="1">
                  <c:v>81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6E-4EE6-BFA5-B2BC4589E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9873792"/>
        <c:axId val="129875328"/>
        <c:axId val="0"/>
      </c:bar3DChart>
      <c:catAx>
        <c:axId val="12987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9875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987532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987379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81799591002045058"/>
          <c:y val="0.32974910394265289"/>
          <c:w val="0.17995910020449918"/>
          <c:h val="0.43010752688172044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880126182965297"/>
          <c:y val="8.7912087912087933E-2"/>
          <c:w val="0.47634069400630918"/>
          <c:h val="0.7252747252747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CC00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CFFFF"/>
              </a:solidFill>
              <a:ln w="1268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1F2-4DF1-AD4C-D40A3291069F}"/>
              </c:ext>
            </c:extLst>
          </c:dPt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[$-D00041E]0</c:formatCode>
                <c:ptCount val="3"/>
                <c:pt idx="0">
                  <c:v>80</c:v>
                </c:pt>
                <c:pt idx="1">
                  <c:v>20</c:v>
                </c:pt>
                <c:pt idx="2" formatCode="t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F2-4DF1-AD4C-D40A3291069F}"/>
            </c:ext>
          </c:extLst>
        </c:ser>
        <c:ser>
          <c:idx val="3"/>
          <c:order val="1"/>
          <c:tx>
            <c:strRef>
              <c:f>Sheet1!$A$14</c:f>
              <c:strCache>
                <c:ptCount val="1"/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Sheet1!$B$14:$D$14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D1F2-4DF1-AD4C-D40A329106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316992"/>
        <c:axId val="199318528"/>
        <c:axId val="0"/>
      </c:bar3DChart>
      <c:catAx>
        <c:axId val="19931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31852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9931852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316992"/>
        <c:crosses val="autoZero"/>
        <c:crossBetween val="between"/>
      </c:valAx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0.64984227129337657"/>
          <c:y val="0.39560439560439598"/>
          <c:w val="0.33753943217665638"/>
          <c:h val="0.21428571428571427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457413249211382"/>
          <c:y val="7.1428571428571425E-2"/>
          <c:w val="0.59305993690851788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800000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C99FF"/>
              </a:solidFill>
              <a:ln w="1268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BF83-46EC-91A9-B13E88DDD98C}"/>
              </c:ext>
            </c:extLst>
          </c:dPt>
          <c:dPt>
            <c:idx val="1"/>
            <c:invertIfNegative val="0"/>
            <c:bubble3D val="0"/>
            <c:spPr>
              <a:solidFill>
                <a:srgbClr val="FFFF99"/>
              </a:solidFill>
              <a:ln w="1268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BF83-46EC-91A9-B13E88DDD98C}"/>
              </c:ext>
            </c:extLst>
          </c:dPt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[$-D00041E]0</c:formatCode>
                <c:ptCount val="3"/>
                <c:pt idx="0">
                  <c:v>90</c:v>
                </c:pt>
                <c:pt idx="1">
                  <c:v>6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4-BF83-46EC-91A9-B13E88DDD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352704"/>
        <c:axId val="199354240"/>
        <c:axId val="0"/>
      </c:bar3DChart>
      <c:catAx>
        <c:axId val="19935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354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9354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352704"/>
        <c:crosses val="autoZero"/>
        <c:crossBetween val="between"/>
      </c:valAx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0.78233438485804341"/>
          <c:y val="0.34065934065934067"/>
          <c:w val="0.20504731861198741"/>
          <c:h val="0.31868131868131866"/>
        </c:manualLayout>
      </c:layout>
      <c:overlay val="0"/>
      <c:spPr>
        <a:gradFill rotWithShape="0">
          <a:gsLst>
            <a:gs pos="0">
              <a:srgbClr val="FFFF00"/>
            </a:gs>
            <a:gs pos="100000">
              <a:srgbClr val="FF99CC"/>
            </a:gs>
          </a:gsLst>
          <a:lin ang="5400000" scaled="1"/>
        </a:gradFill>
        <a:ln w="12687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69501466275661"/>
          <c:y val="7.1428571428571425E-2"/>
          <c:w val="0.62170087976539645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734-4B71-98F6-6970368273F5}"/>
              </c:ext>
            </c:extLst>
          </c:dPt>
          <c:dPt>
            <c:idx val="2"/>
            <c:invertIfNegative val="0"/>
            <c:bubble3D val="0"/>
            <c:spPr>
              <a:solidFill>
                <a:srgbClr val="CC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6734-4B71-98F6-6970368273F5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2"/>
                <c:pt idx="0">
                  <c:v>มาก</c:v>
                </c:pt>
                <c:pt idx="1">
                  <c:v>ปานกลาง</c:v>
                </c:pt>
              </c:strCache>
            </c:strRef>
          </c:cat>
          <c:val>
            <c:numRef>
              <c:f>Sheet1!$B$2:$D$2</c:f>
              <c:numCache>
                <c:formatCode>t0</c:formatCode>
                <c:ptCount val="3"/>
                <c:pt idx="0">
                  <c:v>77.5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34-4B71-98F6-6970368273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082496"/>
        <c:axId val="197129344"/>
        <c:axId val="0"/>
      </c:bar3DChart>
      <c:catAx>
        <c:axId val="1970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7129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71293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t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70824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903225806451613"/>
          <c:y val="7.6923076923076927E-2"/>
          <c:w val="0.63636363636363702"/>
          <c:h val="0.73626373626373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CCFF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FC6-49C0-870C-833119E8ED18}"/>
              </c:ext>
            </c:extLst>
          </c:dPt>
          <c:dLbls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Sheet1!$B$2:$E$2</c:f>
              <c:numCache>
                <c:formatCode>[$-D00041E]0</c:formatCode>
                <c:ptCount val="4"/>
                <c:pt idx="0">
                  <c:v>92</c:v>
                </c:pt>
                <c:pt idx="1">
                  <c:v>6</c:v>
                </c:pt>
                <c:pt idx="2" formatCode="t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C6-49C0-870C-833119E8ED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8936448"/>
        <c:axId val="198937984"/>
        <c:axId val="0"/>
      </c:bar3DChart>
      <c:catAx>
        <c:axId val="19893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8937984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98937984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8936448"/>
        <c:crosses val="autoZero"/>
        <c:crossBetween val="between"/>
      </c:valAx>
      <c:spPr>
        <a:noFill/>
        <a:ln w="25333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43695014662756"/>
          <c:y val="7.6923076923076927E-2"/>
          <c:w val="0.65395894428152546"/>
          <c:h val="0.73626373626373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2A14-4C6E-959D-06D669C1EEE2}"/>
              </c:ext>
            </c:extLst>
          </c:dPt>
          <c:dPt>
            <c:idx val="2"/>
            <c:invertIfNegative val="0"/>
            <c:bubble3D val="0"/>
            <c:spPr>
              <a:solidFill>
                <a:srgbClr val="CC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2A14-4C6E-959D-06D669C1EEE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[$-D00041E]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14-4C6E-959D-06D669C1E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235072"/>
        <c:axId val="199236608"/>
        <c:axId val="0"/>
      </c:bar3DChart>
      <c:catAx>
        <c:axId val="19923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23660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99236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2350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76539589442817"/>
          <c:y val="0.29120879120879156"/>
          <c:w val="0.19061583577712629"/>
          <c:h val="0.4230769230769234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903225806451613"/>
          <c:y val="7.6923076923076927E-2"/>
          <c:w val="0.63636363636363702"/>
          <c:h val="0.73626373626373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6600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CCFF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9CB9-4284-B120-6B6B514A972A}"/>
              </c:ext>
            </c:extLst>
          </c:dPt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t0.0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B9-4284-B120-6B6B514A9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291264"/>
        <c:axId val="199292800"/>
        <c:axId val="0"/>
      </c:bar3DChart>
      <c:catAx>
        <c:axId val="19929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292800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99292800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t0.00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291264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69501466275661"/>
          <c:y val="7.1428571428571425E-2"/>
          <c:w val="0.62170087976539645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ระดับความคิดเห็น</c:v>
                </c:pt>
              </c:strCache>
            </c:strRef>
          </c:tx>
          <c:spPr>
            <a:solidFill>
              <a:srgbClr val="FF00FF"/>
            </a:solidFill>
            <a:ln w="12621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126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1DE4-476E-8624-E63EA66BDD7C}"/>
              </c:ext>
            </c:extLst>
          </c:dPt>
          <c:dPt>
            <c:idx val="1"/>
            <c:invertIfNegative val="0"/>
            <c:bubble3D val="0"/>
            <c:spPr>
              <a:solidFill>
                <a:srgbClr val="00FFFF"/>
              </a:solidFill>
              <a:ln w="126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1DE4-476E-8624-E63EA66BDD7C}"/>
              </c:ext>
            </c:extLst>
          </c:dPt>
          <c:dLbls>
            <c:spPr>
              <a:noFill/>
              <a:ln w="25241">
                <a:noFill/>
              </a:ln>
            </c:spPr>
            <c:txPr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มาก</c:v>
                </c:pt>
                <c:pt idx="1">
                  <c:v>ปานกลาง</c:v>
                </c:pt>
                <c:pt idx="2">
                  <c:v>น้อย</c:v>
                </c:pt>
              </c:strCache>
            </c:strRef>
          </c:cat>
          <c:val>
            <c:numRef>
              <c:f>Sheet1!$B$2:$D$2</c:f>
              <c:numCache>
                <c:formatCode>[$-D00041E]0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E4-476E-8624-E63EA66BDD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462912"/>
        <c:axId val="199464448"/>
        <c:axId val="0"/>
      </c:bar3DChart>
      <c:catAx>
        <c:axId val="19946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464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9464448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[$-D00041E]0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99462912"/>
        <c:crosses val="autoZero"/>
        <c:crossBetween val="between"/>
      </c:valAx>
      <c:spPr>
        <a:noFill/>
        <a:ln w="25241">
          <a:noFill/>
        </a:ln>
      </c:spPr>
    </c:plotArea>
    <c:legend>
      <c:legendPos val="r"/>
      <c:layout>
        <c:manualLayout>
          <c:xMode val="edge"/>
          <c:yMode val="edge"/>
          <c:x val="0.7976539589442817"/>
          <c:y val="0.34065934065934067"/>
          <c:w val="0.19061583577712629"/>
          <c:h val="0.31868131868131866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AA369-38F5-43CC-A048-7B4B8245F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สรุปผลการการจัดกิจกรรม วันสถาปนา</Template>
  <TotalTime>4</TotalTime>
  <Pages>22</Pages>
  <Words>2567</Words>
  <Characters>14635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17168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ch</cp:lastModifiedBy>
  <cp:revision>3</cp:revision>
  <cp:lastPrinted>2024-09-03T10:08:00Z</cp:lastPrinted>
  <dcterms:created xsi:type="dcterms:W3CDTF">2025-08-18T10:13:00Z</dcterms:created>
  <dcterms:modified xsi:type="dcterms:W3CDTF">2025-08-18T10:19:00Z</dcterms:modified>
</cp:coreProperties>
</file>